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9C572" w14:textId="498F1F1F" w:rsidR="00A736A4" w:rsidRPr="00955AA2" w:rsidRDefault="00B7229B" w:rsidP="00AB3D2B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ŽIADOSŤ O ZARADENIE NA VÝCHOVU A VZDELÁVANIE</w:t>
      </w:r>
      <w:r w:rsidR="00CC5C6E" w:rsidRPr="00955AA2">
        <w:rPr>
          <w:rFonts w:ascii="Times New Roman" w:hAnsi="Times New Roman" w:cs="Times New Roman"/>
          <w:b/>
          <w:sz w:val="36"/>
          <w:szCs w:val="36"/>
        </w:rPr>
        <w:t xml:space="preserve"> DO ŠKOLSKÉHO INTERNÁTU</w:t>
      </w:r>
    </w:p>
    <w:p w14:paraId="11186CC6" w14:textId="2BE728E2" w:rsidR="00CC5C6E" w:rsidRPr="00955AA2" w:rsidRDefault="00344574" w:rsidP="00344574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955AA2">
        <w:rPr>
          <w:rFonts w:ascii="Times New Roman" w:hAnsi="Times New Roman" w:cs="Times New Roman"/>
        </w:rPr>
        <w:t xml:space="preserve"> </w:t>
      </w:r>
      <w:r w:rsidR="00CC5C6E" w:rsidRPr="00955AA2">
        <w:rPr>
          <w:rFonts w:ascii="Times New Roman" w:hAnsi="Times New Roman" w:cs="Times New Roman"/>
          <w:b/>
          <w:sz w:val="26"/>
          <w:szCs w:val="26"/>
        </w:rPr>
        <w:t>Š</w:t>
      </w:r>
      <w:r w:rsidR="00BD74A6" w:rsidRPr="00955AA2">
        <w:rPr>
          <w:rFonts w:ascii="Times New Roman" w:hAnsi="Times New Roman" w:cs="Times New Roman"/>
          <w:b/>
          <w:sz w:val="26"/>
          <w:szCs w:val="26"/>
        </w:rPr>
        <w:t>k</w:t>
      </w:r>
      <w:r w:rsidR="00CC5C6E" w:rsidRPr="00955AA2">
        <w:rPr>
          <w:rFonts w:ascii="Times New Roman" w:hAnsi="Times New Roman" w:cs="Times New Roman"/>
          <w:b/>
          <w:sz w:val="26"/>
          <w:szCs w:val="26"/>
        </w:rPr>
        <w:t>o</w:t>
      </w:r>
      <w:r w:rsidR="00B7229B">
        <w:rPr>
          <w:rFonts w:ascii="Times New Roman" w:hAnsi="Times New Roman" w:cs="Times New Roman"/>
          <w:b/>
          <w:sz w:val="26"/>
          <w:szCs w:val="26"/>
        </w:rPr>
        <w:t>lský internát, Internátna</w:t>
      </w:r>
      <w:r w:rsidR="00CC5C6E" w:rsidRPr="00955AA2">
        <w:rPr>
          <w:rFonts w:ascii="Times New Roman" w:hAnsi="Times New Roman" w:cs="Times New Roman"/>
          <w:b/>
          <w:sz w:val="26"/>
          <w:szCs w:val="26"/>
        </w:rPr>
        <w:t xml:space="preserve"> 4, 974 04  Banská Bystrica</w:t>
      </w:r>
    </w:p>
    <w:p w14:paraId="7111B0E8" w14:textId="77777777" w:rsidR="00344574" w:rsidRPr="00955AA2" w:rsidRDefault="00344574" w:rsidP="00344574">
      <w:pPr>
        <w:spacing w:after="0" w:line="240" w:lineRule="auto"/>
        <w:rPr>
          <w:rFonts w:ascii="Times New Roman" w:hAnsi="Times New Roman" w:cs="Times New Roman"/>
        </w:rPr>
      </w:pPr>
    </w:p>
    <w:p w14:paraId="37EC103A" w14:textId="3BCCD13F" w:rsidR="00BC13E2" w:rsidRPr="006D308B" w:rsidRDefault="00CC5C6E" w:rsidP="00B7229B">
      <w:pPr>
        <w:spacing w:after="0" w:line="240" w:lineRule="auto"/>
        <w:rPr>
          <w:rFonts w:ascii="Times New Roman" w:hAnsi="Times New Roman" w:cs="Times New Roman"/>
        </w:rPr>
      </w:pPr>
      <w:r w:rsidRPr="006D308B">
        <w:rPr>
          <w:rFonts w:ascii="Times New Roman" w:hAnsi="Times New Roman" w:cs="Times New Roman"/>
        </w:rPr>
        <w:t>Žiadam o</w:t>
      </w:r>
      <w:r w:rsidR="00B7229B" w:rsidRPr="006D308B">
        <w:rPr>
          <w:rFonts w:ascii="Times New Roman" w:hAnsi="Times New Roman" w:cs="Times New Roman"/>
        </w:rPr>
        <w:t> zaradenie na výchovu a vzdelávanie</w:t>
      </w:r>
      <w:r w:rsidRPr="006D308B">
        <w:rPr>
          <w:rFonts w:ascii="Times New Roman" w:hAnsi="Times New Roman" w:cs="Times New Roman"/>
        </w:rPr>
        <w:t xml:space="preserve"> do školského internátu </w:t>
      </w:r>
      <w:r w:rsidR="005C158D" w:rsidRPr="006D308B">
        <w:rPr>
          <w:rFonts w:ascii="Times New Roman" w:hAnsi="Times New Roman" w:cs="Times New Roman"/>
        </w:rPr>
        <w:t>na školský rok:</w:t>
      </w:r>
      <w:r w:rsidR="006D308B">
        <w:rPr>
          <w:rFonts w:ascii="Times New Roman" w:hAnsi="Times New Roman" w:cs="Times New Roman"/>
        </w:rPr>
        <w:t xml:space="preserve"> </w:t>
      </w:r>
      <w:r w:rsidR="006D308B" w:rsidRPr="006D308B">
        <w:rPr>
          <w:rFonts w:ascii="Times New Roman" w:hAnsi="Times New Roman" w:cs="Times New Roman"/>
          <w:b/>
          <w:bCs/>
          <w:sz w:val="28"/>
          <w:szCs w:val="28"/>
        </w:rPr>
        <w:t>2026/2027</w:t>
      </w:r>
      <w:r w:rsidR="006D308B" w:rsidRPr="006D308B">
        <w:rPr>
          <w:rFonts w:ascii="Times New Roman" w:hAnsi="Times New Roman" w:cs="Times New Roman"/>
          <w:sz w:val="28"/>
          <w:szCs w:val="28"/>
        </w:rPr>
        <w:t xml:space="preserve"> </w:t>
      </w:r>
      <w:r w:rsidR="006A101F" w:rsidRPr="006D308B">
        <w:rPr>
          <w:rFonts w:ascii="Times New Roman" w:hAnsi="Times New Roman" w:cs="Times New Roman"/>
        </w:rPr>
        <w:br/>
        <w:t xml:space="preserve">                                                                                                                   </w:t>
      </w:r>
    </w:p>
    <w:p w14:paraId="42D2E366" w14:textId="77777777" w:rsidR="00E01F09" w:rsidRPr="00955AA2" w:rsidRDefault="00E01F09" w:rsidP="00AB3D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55AA2">
        <w:rPr>
          <w:rFonts w:ascii="Times New Roman" w:hAnsi="Times New Roman" w:cs="Times New Roman"/>
          <w:b/>
          <w:sz w:val="32"/>
          <w:szCs w:val="32"/>
        </w:rPr>
        <w:t>Údaje o žiakovi</w:t>
      </w:r>
    </w:p>
    <w:tbl>
      <w:tblPr>
        <w:tblStyle w:val="Mriekatabuky"/>
        <w:tblW w:w="10201" w:type="dxa"/>
        <w:tblLook w:val="04A0" w:firstRow="1" w:lastRow="0" w:firstColumn="1" w:lastColumn="0" w:noHBand="0" w:noVBand="1"/>
      </w:tblPr>
      <w:tblGrid>
        <w:gridCol w:w="2871"/>
        <w:gridCol w:w="2904"/>
        <w:gridCol w:w="1469"/>
        <w:gridCol w:w="2957"/>
      </w:tblGrid>
      <w:tr w:rsidR="00955AA2" w:rsidRPr="00955AA2" w14:paraId="24BED8F9" w14:textId="77777777" w:rsidTr="00D83790">
        <w:trPr>
          <w:cantSplit/>
          <w:trHeight w:val="510"/>
        </w:trPr>
        <w:tc>
          <w:tcPr>
            <w:tcW w:w="10201" w:type="dxa"/>
            <w:gridSpan w:val="4"/>
            <w:tcBorders>
              <w:bottom w:val="nil"/>
            </w:tcBorders>
            <w:vAlign w:val="center"/>
          </w:tcPr>
          <w:p w14:paraId="2F6A86B7" w14:textId="0592E4C2" w:rsidR="00051A4B" w:rsidRPr="00955AA2" w:rsidRDefault="00051A4B" w:rsidP="00AB3D2B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Meno a priezvisko:</w:t>
            </w:r>
            <w:r w:rsidR="004B4507" w:rsidRPr="00955AA2">
              <w:rPr>
                <w:rFonts w:ascii="Times New Roman" w:hAnsi="Times New Roman" w:cs="Times New Roman"/>
                <w:b/>
              </w:rPr>
              <w:t xml:space="preserve">  </w:t>
            </w:r>
            <w:r w:rsidR="00AC7C57" w:rsidRPr="00955AA2">
              <w:rPr>
                <w:rFonts w:ascii="Times New Roman" w:hAnsi="Times New Roman" w:cs="Times New Roman"/>
                <w:b/>
              </w:rPr>
              <w:t xml:space="preserve"> </w:t>
            </w:r>
            <w:r w:rsidR="00955AA2" w:rsidRPr="00955AA2">
              <w:rPr>
                <w:rFonts w:ascii="Times New Roman" w:hAnsi="Times New Roman" w:cs="Times New Roman"/>
                <w:b/>
              </w:rPr>
              <w:t>*</w:t>
            </w:r>
          </w:p>
        </w:tc>
      </w:tr>
      <w:tr w:rsidR="00955AA2" w:rsidRPr="00955AA2" w14:paraId="52EBF12A" w14:textId="77777777" w:rsidTr="004D0296">
        <w:trPr>
          <w:cantSplit/>
          <w:trHeight w:val="205"/>
        </w:trPr>
        <w:tc>
          <w:tcPr>
            <w:tcW w:w="10201" w:type="dxa"/>
            <w:gridSpan w:val="4"/>
            <w:tcBorders>
              <w:top w:val="nil"/>
            </w:tcBorders>
            <w:vAlign w:val="center"/>
          </w:tcPr>
          <w:p w14:paraId="48968EAA" w14:textId="77777777" w:rsidR="00B838FE" w:rsidRPr="00955AA2" w:rsidRDefault="00B838FE" w:rsidP="00AB3D2B">
            <w:pPr>
              <w:rPr>
                <w:rFonts w:ascii="Times New Roman" w:hAnsi="Times New Roman" w:cs="Times New Roman"/>
              </w:rPr>
            </w:pPr>
          </w:p>
        </w:tc>
      </w:tr>
      <w:tr w:rsidR="00955AA2" w:rsidRPr="00955AA2" w14:paraId="32FF8BE1" w14:textId="77777777" w:rsidTr="00D83790">
        <w:trPr>
          <w:cantSplit/>
          <w:trHeight w:val="397"/>
        </w:trPr>
        <w:tc>
          <w:tcPr>
            <w:tcW w:w="2871" w:type="dxa"/>
            <w:tcBorders>
              <w:bottom w:val="nil"/>
            </w:tcBorders>
            <w:vAlign w:val="center"/>
          </w:tcPr>
          <w:p w14:paraId="408FB731" w14:textId="77777777" w:rsidR="00984D89" w:rsidRPr="00955AA2" w:rsidRDefault="00984D89" w:rsidP="00AB3D2B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Dátum narodenia:</w:t>
            </w:r>
          </w:p>
        </w:tc>
        <w:tc>
          <w:tcPr>
            <w:tcW w:w="2904" w:type="dxa"/>
            <w:tcBorders>
              <w:bottom w:val="nil"/>
            </w:tcBorders>
            <w:vAlign w:val="center"/>
          </w:tcPr>
          <w:p w14:paraId="6473B1F5" w14:textId="77777777" w:rsidR="00984D89" w:rsidRPr="00955AA2" w:rsidRDefault="00984D89" w:rsidP="00AB3D2B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Miesto narodenia:</w:t>
            </w:r>
          </w:p>
        </w:tc>
        <w:tc>
          <w:tcPr>
            <w:tcW w:w="4426" w:type="dxa"/>
            <w:gridSpan w:val="2"/>
            <w:tcBorders>
              <w:bottom w:val="nil"/>
            </w:tcBorders>
            <w:vAlign w:val="center"/>
          </w:tcPr>
          <w:p w14:paraId="457EF811" w14:textId="77777777" w:rsidR="00984D89" w:rsidRPr="00955AA2" w:rsidRDefault="00984D89" w:rsidP="00AB3D2B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Rodné číslo:</w:t>
            </w:r>
          </w:p>
        </w:tc>
      </w:tr>
      <w:tr w:rsidR="00955AA2" w:rsidRPr="00955AA2" w14:paraId="7B596F39" w14:textId="77777777" w:rsidTr="00D83790">
        <w:trPr>
          <w:cantSplit/>
          <w:trHeight w:val="272"/>
        </w:trPr>
        <w:sdt>
          <w:sdtPr>
            <w:rPr>
              <w:rFonts w:ascii="Times New Roman" w:hAnsi="Times New Roman" w:cs="Times New Roman"/>
              <w:i/>
              <w:iCs/>
            </w:rPr>
            <w:id w:val="2047491410"/>
            <w:placeholder>
              <w:docPart w:val="0C1C38FD48A94EB58F3E450B916C123A"/>
            </w:placeholder>
            <w:text/>
          </w:sdtPr>
          <w:sdtContent>
            <w:tc>
              <w:tcPr>
                <w:tcW w:w="2871" w:type="dxa"/>
                <w:tcBorders>
                  <w:top w:val="nil"/>
                  <w:bottom w:val="single" w:sz="4" w:space="0" w:color="auto"/>
                </w:tcBorders>
                <w:vAlign w:val="center"/>
              </w:tcPr>
              <w:p w14:paraId="10A5F934" w14:textId="3800A8B1" w:rsidR="00984D89" w:rsidRPr="00955AA2" w:rsidRDefault="00955AA2" w:rsidP="00AB3D2B">
                <w:pPr>
                  <w:rPr>
                    <w:rFonts w:ascii="Times New Roman" w:hAnsi="Times New Roman" w:cs="Times New Roman"/>
                    <w:i/>
                    <w:iCs/>
                  </w:rPr>
                </w:pPr>
                <w:r w:rsidRPr="00955AA2">
                  <w:rPr>
                    <w:rFonts w:ascii="Times New Roman" w:hAnsi="Times New Roman" w:cs="Times New Roman"/>
                    <w:i/>
                    <w:iCs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</w:rPr>
            <w:id w:val="-803380726"/>
            <w:placeholder>
              <w:docPart w:val="0C1C38FD48A94EB58F3E450B916C123A"/>
            </w:placeholder>
            <w:text/>
          </w:sdtPr>
          <w:sdtContent>
            <w:tc>
              <w:tcPr>
                <w:tcW w:w="2904" w:type="dxa"/>
                <w:tcBorders>
                  <w:top w:val="nil"/>
                  <w:bottom w:val="single" w:sz="4" w:space="0" w:color="auto"/>
                </w:tcBorders>
                <w:vAlign w:val="center"/>
              </w:tcPr>
              <w:p w14:paraId="4A55F7C9" w14:textId="31158ACB" w:rsidR="00984D89" w:rsidRPr="00955AA2" w:rsidRDefault="00955AA2" w:rsidP="00AB3D2B">
                <w:pPr>
                  <w:rPr>
                    <w:rFonts w:ascii="Times New Roman" w:hAnsi="Times New Roman" w:cs="Times New Roman"/>
                  </w:rPr>
                </w:pPr>
                <w:r w:rsidRPr="00955AA2">
                  <w:rPr>
                    <w:rFonts w:ascii="Times New Roman" w:hAnsi="Times New Roman" w:cs="Times New Roman"/>
                  </w:rPr>
                  <w:t>*</w:t>
                </w:r>
              </w:p>
            </w:tc>
          </w:sdtContent>
        </w:sdt>
        <w:tc>
          <w:tcPr>
            <w:tcW w:w="442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5F0FC730" w14:textId="02AF25EE" w:rsidR="00984D89" w:rsidRPr="00955AA2" w:rsidRDefault="00955AA2" w:rsidP="00AB3D2B">
            <w:pPr>
              <w:rPr>
                <w:rFonts w:ascii="Times New Roman" w:hAnsi="Times New Roman" w:cs="Times New Roman"/>
              </w:rPr>
            </w:pPr>
            <w:r w:rsidRPr="00955AA2">
              <w:rPr>
                <w:rFonts w:ascii="Times New Roman" w:hAnsi="Times New Roman" w:cs="Times New Roman"/>
              </w:rPr>
              <w:t>*</w:t>
            </w:r>
          </w:p>
        </w:tc>
      </w:tr>
      <w:tr w:rsidR="00955AA2" w:rsidRPr="00955AA2" w14:paraId="451F9661" w14:textId="77777777" w:rsidTr="00D83790">
        <w:trPr>
          <w:cantSplit/>
          <w:trHeight w:val="397"/>
        </w:trPr>
        <w:tc>
          <w:tcPr>
            <w:tcW w:w="5775" w:type="dxa"/>
            <w:gridSpan w:val="2"/>
            <w:tcBorders>
              <w:bottom w:val="nil"/>
            </w:tcBorders>
            <w:vAlign w:val="center"/>
          </w:tcPr>
          <w:p w14:paraId="310CE867" w14:textId="77777777" w:rsidR="000A74E3" w:rsidRPr="00955AA2" w:rsidRDefault="000A74E3" w:rsidP="00BC13E2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Presná adresa bydliska, PSČ:</w:t>
            </w:r>
            <w:r w:rsidR="004F758F" w:rsidRPr="00955AA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426" w:type="dxa"/>
            <w:gridSpan w:val="2"/>
            <w:tcBorders>
              <w:bottom w:val="nil"/>
            </w:tcBorders>
            <w:vAlign w:val="center"/>
          </w:tcPr>
          <w:p w14:paraId="573C7349" w14:textId="77777777" w:rsidR="000A74E3" w:rsidRPr="00955AA2" w:rsidRDefault="00EA1613" w:rsidP="004F758F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Okres:</w:t>
            </w:r>
          </w:p>
        </w:tc>
      </w:tr>
      <w:tr w:rsidR="00955AA2" w:rsidRPr="00955AA2" w14:paraId="5527EFFB" w14:textId="77777777" w:rsidTr="00D83790">
        <w:trPr>
          <w:cantSplit/>
          <w:trHeight w:val="397"/>
        </w:trPr>
        <w:tc>
          <w:tcPr>
            <w:tcW w:w="5775" w:type="dxa"/>
            <w:gridSpan w:val="2"/>
            <w:tcBorders>
              <w:top w:val="nil"/>
              <w:bottom w:val="nil"/>
            </w:tcBorders>
            <w:vAlign w:val="center"/>
          </w:tcPr>
          <w:p w14:paraId="67D8DF6D" w14:textId="578925C8" w:rsidR="000A74E3" w:rsidRPr="00955AA2" w:rsidRDefault="00000000" w:rsidP="00AB3D2B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113556107"/>
                <w:placeholder>
                  <w:docPart w:val="8C44F8E514AF43179B0D32176D82507D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</w:rPr>
                  <w:t>*</w:t>
                </w:r>
              </w:sdtContent>
            </w:sdt>
          </w:p>
        </w:tc>
        <w:tc>
          <w:tcPr>
            <w:tcW w:w="4426" w:type="dxa"/>
            <w:gridSpan w:val="2"/>
            <w:tcBorders>
              <w:top w:val="nil"/>
              <w:bottom w:val="nil"/>
            </w:tcBorders>
            <w:vAlign w:val="center"/>
          </w:tcPr>
          <w:p w14:paraId="060050C9" w14:textId="2892B03A" w:rsidR="000A74E3" w:rsidRPr="00955AA2" w:rsidRDefault="00000000" w:rsidP="004B577A">
            <w:pPr>
              <w:rPr>
                <w:rFonts w:ascii="Times New Roman" w:hAnsi="Times New Roman" w:cs="Times New Roman"/>
                <w:b/>
              </w:rPr>
            </w:pPr>
            <w:sdt>
              <w:sdtPr>
                <w:rPr>
                  <w:rFonts w:ascii="Times New Roman" w:hAnsi="Times New Roman" w:cs="Times New Roman"/>
                </w:rPr>
                <w:id w:val="343524611"/>
                <w:placeholder>
                  <w:docPart w:val="213CB5037F614E40AD0775B46EE13AB5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</w:rPr>
                  <w:t>*</w:t>
                </w:r>
              </w:sdtContent>
            </w:sdt>
          </w:p>
        </w:tc>
      </w:tr>
      <w:tr w:rsidR="00955AA2" w:rsidRPr="00955AA2" w14:paraId="1D3D44A8" w14:textId="77777777" w:rsidTr="00D83790">
        <w:trPr>
          <w:cantSplit/>
          <w:trHeight w:val="80"/>
        </w:trPr>
        <w:tc>
          <w:tcPr>
            <w:tcW w:w="577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782E5C87" w14:textId="77777777" w:rsidR="000A74E3" w:rsidRPr="00955AA2" w:rsidRDefault="000A74E3" w:rsidP="00AB3D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2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5A099E9" w14:textId="77777777" w:rsidR="000A74E3" w:rsidRPr="00955AA2" w:rsidRDefault="000A74E3" w:rsidP="004B577A">
            <w:pPr>
              <w:rPr>
                <w:rFonts w:ascii="Times New Roman" w:hAnsi="Times New Roman" w:cs="Times New Roman"/>
              </w:rPr>
            </w:pPr>
          </w:p>
        </w:tc>
      </w:tr>
      <w:tr w:rsidR="00955AA2" w:rsidRPr="00955AA2" w14:paraId="0468DA6B" w14:textId="77777777" w:rsidTr="00D83790">
        <w:trPr>
          <w:cantSplit/>
          <w:trHeight w:val="1665"/>
        </w:trPr>
        <w:tc>
          <w:tcPr>
            <w:tcW w:w="10201" w:type="dxa"/>
            <w:gridSpan w:val="4"/>
            <w:vAlign w:val="center"/>
          </w:tcPr>
          <w:p w14:paraId="527F9FAC" w14:textId="77777777" w:rsidR="00BC13E2" w:rsidRPr="00955AA2" w:rsidRDefault="004A101C" w:rsidP="00BC13E2">
            <w:pPr>
              <w:rPr>
                <w:rFonts w:ascii="Times New Roman" w:hAnsi="Times New Roman" w:cs="Times New Roman"/>
              </w:rPr>
            </w:pPr>
            <w:r w:rsidRPr="00955AA2">
              <w:rPr>
                <w:rFonts w:ascii="Times New Roman" w:hAnsi="Times New Roman" w:cs="Times New Roman"/>
                <w:b/>
              </w:rPr>
              <w:t>Kontakt pre účely komunikácie</w:t>
            </w:r>
            <w:r w:rsidR="0046145B" w:rsidRPr="00955AA2">
              <w:rPr>
                <w:rFonts w:ascii="Times New Roman" w:hAnsi="Times New Roman" w:cs="Times New Roman"/>
                <w:b/>
              </w:rPr>
              <w:t>:</w:t>
            </w:r>
          </w:p>
          <w:p w14:paraId="051D5DA2" w14:textId="77777777" w:rsidR="004A101C" w:rsidRPr="00955AA2" w:rsidRDefault="004A101C" w:rsidP="004D0296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 xml:space="preserve">                      </w:t>
            </w:r>
            <w:r w:rsidR="0046145B" w:rsidRPr="00955AA2">
              <w:rPr>
                <w:rFonts w:ascii="Times New Roman" w:hAnsi="Times New Roman" w:cs="Times New Roman"/>
                <w:b/>
              </w:rPr>
              <w:t xml:space="preserve">       </w:t>
            </w:r>
            <w:r w:rsidR="003E0483" w:rsidRPr="00955AA2">
              <w:rPr>
                <w:rFonts w:ascii="Times New Roman" w:hAnsi="Times New Roman" w:cs="Times New Roman"/>
                <w:b/>
              </w:rPr>
              <w:t xml:space="preserve">  </w:t>
            </w:r>
            <w:r w:rsidRPr="00955AA2">
              <w:rPr>
                <w:rFonts w:ascii="Times New Roman" w:hAnsi="Times New Roman" w:cs="Times New Roman"/>
                <w:b/>
              </w:rPr>
              <w:t xml:space="preserve"> číslo telefónu                                             e-mail</w:t>
            </w:r>
          </w:p>
          <w:p w14:paraId="529DC2A7" w14:textId="72766314" w:rsidR="00BC13E2" w:rsidRPr="00955AA2" w:rsidRDefault="004A101C" w:rsidP="004D029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55AA2">
              <w:rPr>
                <w:rFonts w:ascii="Times New Roman" w:hAnsi="Times New Roman" w:cs="Times New Roman"/>
                <w:b/>
              </w:rPr>
              <w:t>matka</w:t>
            </w:r>
            <w:r w:rsidRPr="00955AA2">
              <w:rPr>
                <w:rFonts w:ascii="Times New Roman" w:hAnsi="Times New Roman" w:cs="Times New Roman"/>
                <w:bCs/>
              </w:rPr>
              <w:t xml:space="preserve">:  </w:t>
            </w:r>
            <w:r w:rsidR="0046145B" w:rsidRPr="00955AA2">
              <w:rPr>
                <w:rFonts w:ascii="Times New Roman" w:hAnsi="Times New Roman" w:cs="Times New Roman"/>
                <w:bCs/>
              </w:rPr>
              <w:t xml:space="preserve">          </w:t>
            </w:r>
            <w:r w:rsidRPr="00955AA2">
              <w:rPr>
                <w:rFonts w:ascii="Times New Roman" w:hAnsi="Times New Roman" w:cs="Times New Roman"/>
                <w:bCs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</w:rPr>
                <w:id w:val="914668027"/>
                <w:placeholder>
                  <w:docPart w:val="95D766A1389241FF8A49E18B4D692E3D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  <w:b/>
                  </w:rPr>
                  <w:t>*</w:t>
                </w:r>
              </w:sdtContent>
            </w:sdt>
            <w:r w:rsidRPr="00955AA2">
              <w:rPr>
                <w:rFonts w:ascii="Times New Roman" w:hAnsi="Times New Roman" w:cs="Times New Roman"/>
                <w:b/>
              </w:rPr>
              <w:t xml:space="preserve">  </w:t>
            </w:r>
            <w:r w:rsidR="005D1530" w:rsidRPr="00955AA2">
              <w:rPr>
                <w:rFonts w:ascii="Times New Roman" w:hAnsi="Times New Roman" w:cs="Times New Roman"/>
                <w:b/>
              </w:rPr>
              <w:t xml:space="preserve">           </w:t>
            </w:r>
            <w:r w:rsidR="00955AA2">
              <w:rPr>
                <w:rFonts w:ascii="Times New Roman" w:hAnsi="Times New Roman" w:cs="Times New Roman"/>
                <w:b/>
              </w:rPr>
              <w:t xml:space="preserve">                                     </w:t>
            </w:r>
            <w:r w:rsidR="005D1530" w:rsidRPr="00955AA2">
              <w:rPr>
                <w:rFonts w:ascii="Times New Roman" w:hAnsi="Times New Roman" w:cs="Times New Roman"/>
                <w:b/>
              </w:rPr>
              <w:t xml:space="preserve">        </w:t>
            </w:r>
            <w:r w:rsidRPr="00955AA2">
              <w:rPr>
                <w:rFonts w:ascii="Times New Roman" w:hAnsi="Times New Roman" w:cs="Times New Roman"/>
                <w:b/>
              </w:rPr>
              <w:t xml:space="preserve">  </w:t>
            </w:r>
            <w:sdt>
              <w:sdtPr>
                <w:rPr>
                  <w:rFonts w:ascii="Times New Roman" w:hAnsi="Times New Roman" w:cs="Times New Roman"/>
                  <w:b/>
                </w:rPr>
                <w:id w:val="203838363"/>
                <w:placeholder>
                  <w:docPart w:val="C7CA5B418F5E405DB72FF11BD7DDD46F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  <w:b/>
                  </w:rPr>
                  <w:t>*</w:t>
                </w:r>
              </w:sdtContent>
            </w:sdt>
            <w:r w:rsidRPr="00955AA2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0941605B" w14:textId="69E227E8" w:rsidR="004A101C" w:rsidRPr="00955AA2" w:rsidRDefault="004A101C" w:rsidP="004D029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55AA2">
              <w:rPr>
                <w:rFonts w:ascii="Times New Roman" w:hAnsi="Times New Roman" w:cs="Times New Roman"/>
                <w:b/>
              </w:rPr>
              <w:t xml:space="preserve">otec:  </w:t>
            </w:r>
            <w:r w:rsidR="005D1530" w:rsidRPr="00955AA2">
              <w:rPr>
                <w:rFonts w:ascii="Times New Roman" w:hAnsi="Times New Roman" w:cs="Times New Roman"/>
                <w:b/>
              </w:rPr>
              <w:t xml:space="preserve">              </w:t>
            </w:r>
            <w:r w:rsidR="0046145B" w:rsidRPr="00955AA2">
              <w:rPr>
                <w:rFonts w:ascii="Times New Roman" w:hAnsi="Times New Roman" w:cs="Times New Roman"/>
                <w:b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bCs/>
                </w:rPr>
                <w:id w:val="-1547434126"/>
                <w:placeholder>
                  <w:docPart w:val="268798EF9EAF40DEB1DD088039EEB6EF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  <w:b/>
                    <w:bCs/>
                  </w:rPr>
                  <w:t>*</w:t>
                </w:r>
              </w:sdtContent>
            </w:sdt>
            <w:r w:rsidR="00BC13E2" w:rsidRPr="00955AA2">
              <w:rPr>
                <w:rFonts w:ascii="Times New Roman" w:hAnsi="Times New Roman" w:cs="Times New Roman"/>
                <w:b/>
                <w:bCs/>
              </w:rPr>
              <w:t xml:space="preserve">   </w:t>
            </w:r>
            <w:r w:rsidR="005D1530" w:rsidRPr="00955AA2">
              <w:rPr>
                <w:rFonts w:ascii="Times New Roman" w:hAnsi="Times New Roman" w:cs="Times New Roman"/>
                <w:b/>
                <w:bCs/>
              </w:rPr>
              <w:t xml:space="preserve">                   </w:t>
            </w:r>
            <w:r w:rsidR="00955AA2">
              <w:rPr>
                <w:rFonts w:ascii="Times New Roman" w:hAnsi="Times New Roman" w:cs="Times New Roman"/>
                <w:b/>
                <w:bCs/>
              </w:rPr>
              <w:t xml:space="preserve">                                    </w:t>
            </w:r>
            <w:r w:rsidR="005D1530" w:rsidRPr="00955AA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bCs/>
                </w:rPr>
                <w:id w:val="1051192743"/>
                <w:placeholder>
                  <w:docPart w:val="CA766CBFB6DF4C388013248FEF593A45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  <w:b/>
                    <w:bCs/>
                  </w:rPr>
                  <w:t>*</w:t>
                </w:r>
              </w:sdtContent>
            </w:sdt>
            <w:r w:rsidR="005D1530" w:rsidRPr="00955AA2">
              <w:rPr>
                <w:rFonts w:ascii="Times New Roman" w:hAnsi="Times New Roman" w:cs="Times New Roman"/>
              </w:rPr>
              <w:t xml:space="preserve">                  </w:t>
            </w:r>
            <w:r w:rsidR="00BC13E2" w:rsidRPr="00955AA2">
              <w:rPr>
                <w:rFonts w:ascii="Times New Roman" w:hAnsi="Times New Roman" w:cs="Times New Roman"/>
              </w:rPr>
              <w:t xml:space="preserve">                   </w:t>
            </w:r>
            <w:r w:rsidR="00C83AA5" w:rsidRPr="00955AA2">
              <w:rPr>
                <w:rFonts w:ascii="Times New Roman" w:hAnsi="Times New Roman" w:cs="Times New Roman"/>
              </w:rPr>
              <w:t xml:space="preserve">  </w:t>
            </w:r>
            <w:r w:rsidR="00BC13E2" w:rsidRPr="00955AA2">
              <w:rPr>
                <w:rFonts w:ascii="Times New Roman" w:hAnsi="Times New Roman" w:cs="Times New Roman"/>
              </w:rPr>
              <w:t xml:space="preserve">  </w:t>
            </w:r>
          </w:p>
          <w:p w14:paraId="2C1A34D0" w14:textId="6802197B" w:rsidR="00BC13E2" w:rsidRPr="00955AA2" w:rsidRDefault="004A101C" w:rsidP="004D0296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ž</w:t>
            </w:r>
            <w:r w:rsidR="00BC13E2" w:rsidRPr="00955AA2">
              <w:rPr>
                <w:rFonts w:ascii="Times New Roman" w:hAnsi="Times New Roman" w:cs="Times New Roman"/>
                <w:b/>
              </w:rPr>
              <w:t>iak:</w:t>
            </w:r>
            <w:r w:rsidR="00CE65AB" w:rsidRPr="00955AA2">
              <w:rPr>
                <w:rFonts w:ascii="Times New Roman" w:hAnsi="Times New Roman" w:cs="Times New Roman"/>
                <w:b/>
              </w:rPr>
              <w:t xml:space="preserve">            </w:t>
            </w:r>
            <w:r w:rsidRPr="00955AA2">
              <w:rPr>
                <w:rFonts w:ascii="Times New Roman" w:hAnsi="Times New Roman" w:cs="Times New Roman"/>
                <w:b/>
              </w:rPr>
              <w:t xml:space="preserve">    </w:t>
            </w:r>
            <w:r w:rsidRPr="00955AA2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-1728052118"/>
                <w:placeholder>
                  <w:docPart w:val="DDF8987D8A75409FB731967A7BB1CEB3"/>
                </w:placeholder>
                <w:text/>
              </w:sdtPr>
              <w:sdtEndPr>
                <w:rPr>
                  <w:b/>
                  <w:bCs/>
                </w:rPr>
              </w:sdtEndPr>
              <w:sdtContent>
                <w:r w:rsidR="00955AA2">
                  <w:rPr>
                    <w:rFonts w:ascii="Times New Roman" w:hAnsi="Times New Roman" w:cs="Times New Roman"/>
                  </w:rPr>
                  <w:t>*</w:t>
                </w:r>
              </w:sdtContent>
            </w:sdt>
            <w:r w:rsidRPr="00955AA2">
              <w:rPr>
                <w:rFonts w:ascii="Times New Roman" w:hAnsi="Times New Roman" w:cs="Times New Roman"/>
                <w:b/>
                <w:bCs/>
              </w:rPr>
              <w:t xml:space="preserve">    </w:t>
            </w:r>
            <w:r w:rsidR="005D1530" w:rsidRPr="00955AA2">
              <w:rPr>
                <w:rFonts w:ascii="Times New Roman" w:hAnsi="Times New Roman" w:cs="Times New Roman"/>
                <w:b/>
                <w:bCs/>
              </w:rPr>
              <w:t xml:space="preserve">           </w:t>
            </w:r>
            <w:r w:rsidR="00955AA2">
              <w:rPr>
                <w:rFonts w:ascii="Times New Roman" w:hAnsi="Times New Roman" w:cs="Times New Roman"/>
                <w:b/>
                <w:bCs/>
              </w:rPr>
              <w:t xml:space="preserve">                                     </w:t>
            </w:r>
            <w:r w:rsidR="005D1530" w:rsidRPr="00955AA2">
              <w:rPr>
                <w:rFonts w:ascii="Times New Roman" w:hAnsi="Times New Roman" w:cs="Times New Roman"/>
                <w:b/>
                <w:bCs/>
              </w:rPr>
              <w:t xml:space="preserve">      </w:t>
            </w:r>
            <w:r w:rsidRPr="00955AA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bCs/>
                </w:rPr>
                <w:id w:val="-832909823"/>
                <w:placeholder>
                  <w:docPart w:val="652740EFED824ABCABE0FE7C9B7027B4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  <w:b/>
                    <w:bCs/>
                  </w:rPr>
                  <w:t>*</w:t>
                </w:r>
              </w:sdtContent>
            </w:sdt>
            <w:r w:rsidRPr="00955AA2">
              <w:rPr>
                <w:rFonts w:ascii="Times New Roman" w:hAnsi="Times New Roman" w:cs="Times New Roman"/>
                <w:b/>
                <w:bCs/>
              </w:rPr>
              <w:t xml:space="preserve">     </w:t>
            </w:r>
            <w:r w:rsidRPr="00955AA2">
              <w:rPr>
                <w:rFonts w:ascii="Times New Roman" w:hAnsi="Times New Roman" w:cs="Times New Roman"/>
                <w:b/>
              </w:rPr>
              <w:t xml:space="preserve">                  </w:t>
            </w:r>
            <w:r w:rsidR="00BC13E2" w:rsidRPr="00955AA2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955AA2" w:rsidRPr="00955AA2" w14:paraId="405B1F9D" w14:textId="77777777" w:rsidTr="00D83790">
        <w:trPr>
          <w:cantSplit/>
          <w:trHeight w:val="510"/>
        </w:trPr>
        <w:tc>
          <w:tcPr>
            <w:tcW w:w="10201" w:type="dxa"/>
            <w:gridSpan w:val="4"/>
            <w:tcBorders>
              <w:bottom w:val="nil"/>
            </w:tcBorders>
            <w:vAlign w:val="center"/>
          </w:tcPr>
          <w:p w14:paraId="458FFFF4" w14:textId="2120E4A5" w:rsidR="00B838FE" w:rsidRPr="00955AA2" w:rsidRDefault="00B838FE" w:rsidP="00AB3D2B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Názov škol</w:t>
            </w:r>
            <w:r w:rsidR="00C80234" w:rsidRPr="00955AA2">
              <w:rPr>
                <w:rFonts w:ascii="Times New Roman" w:hAnsi="Times New Roman" w:cs="Times New Roman"/>
                <w:b/>
              </w:rPr>
              <w:t>y, ktorú navštevoval</w:t>
            </w:r>
            <w:r w:rsidRPr="00955AA2">
              <w:rPr>
                <w:rFonts w:ascii="Times New Roman" w:hAnsi="Times New Roman" w:cs="Times New Roman"/>
                <w:b/>
              </w:rPr>
              <w:t>:</w:t>
            </w:r>
            <w:r w:rsidR="00AC7C57" w:rsidRPr="00955AA2">
              <w:rPr>
                <w:rFonts w:ascii="Times New Roman" w:hAnsi="Times New Roman" w:cs="Times New Roman"/>
                <w:b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i/>
                  <w:iCs/>
                </w:rPr>
                <w:id w:val="402036186"/>
                <w:placeholder>
                  <w:docPart w:val="0C1C38FD48A94EB58F3E450B916C123A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  <w:b/>
                    <w:i/>
                    <w:iCs/>
                  </w:rPr>
                  <w:t>*</w:t>
                </w:r>
              </w:sdtContent>
            </w:sdt>
          </w:p>
        </w:tc>
      </w:tr>
      <w:tr w:rsidR="00955AA2" w:rsidRPr="00955AA2" w14:paraId="06027B6B" w14:textId="77777777" w:rsidTr="00D83790">
        <w:trPr>
          <w:cantSplit/>
          <w:trHeight w:val="510"/>
        </w:trPr>
        <w:tc>
          <w:tcPr>
            <w:tcW w:w="5775" w:type="dxa"/>
            <w:gridSpan w:val="2"/>
            <w:tcBorders>
              <w:bottom w:val="nil"/>
            </w:tcBorders>
            <w:vAlign w:val="center"/>
          </w:tcPr>
          <w:p w14:paraId="02D89A10" w14:textId="77777777" w:rsidR="00B838FE" w:rsidRPr="00955AA2" w:rsidRDefault="00B838FE" w:rsidP="00AB3D2B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Názov školy, ktorú bude navštevovať:</w:t>
            </w:r>
          </w:p>
        </w:tc>
        <w:tc>
          <w:tcPr>
            <w:tcW w:w="1469" w:type="dxa"/>
            <w:tcBorders>
              <w:bottom w:val="nil"/>
            </w:tcBorders>
            <w:vAlign w:val="center"/>
          </w:tcPr>
          <w:p w14:paraId="4A9B0AFD" w14:textId="77777777" w:rsidR="00B838FE" w:rsidRPr="00955AA2" w:rsidRDefault="00B838FE" w:rsidP="00AB3D2B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Ročník:</w:t>
            </w:r>
          </w:p>
        </w:tc>
        <w:tc>
          <w:tcPr>
            <w:tcW w:w="2957" w:type="dxa"/>
            <w:tcBorders>
              <w:bottom w:val="nil"/>
            </w:tcBorders>
            <w:vAlign w:val="center"/>
          </w:tcPr>
          <w:p w14:paraId="39016813" w14:textId="77777777" w:rsidR="00B838FE" w:rsidRPr="00955AA2" w:rsidRDefault="00B838FE" w:rsidP="00AB3D2B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Študijný odbor:</w:t>
            </w:r>
          </w:p>
        </w:tc>
      </w:tr>
      <w:tr w:rsidR="00955AA2" w:rsidRPr="00955AA2" w14:paraId="4A248823" w14:textId="77777777" w:rsidTr="00D83790">
        <w:trPr>
          <w:cantSplit/>
          <w:trHeight w:val="458"/>
        </w:trPr>
        <w:sdt>
          <w:sdtPr>
            <w:rPr>
              <w:rFonts w:ascii="Times New Roman" w:hAnsi="Times New Roman" w:cs="Times New Roman"/>
              <w:sz w:val="20"/>
              <w:szCs w:val="20"/>
            </w:rPr>
            <w:id w:val="920292796"/>
            <w:placeholder>
              <w:docPart w:val="0C1C38FD48A94EB58F3E450B916C123A"/>
            </w:placeholder>
            <w:text/>
          </w:sdtPr>
          <w:sdtContent>
            <w:tc>
              <w:tcPr>
                <w:tcW w:w="5775" w:type="dxa"/>
                <w:gridSpan w:val="2"/>
                <w:tcBorders>
                  <w:top w:val="nil"/>
                </w:tcBorders>
                <w:vAlign w:val="center"/>
              </w:tcPr>
              <w:p w14:paraId="28457B88" w14:textId="14631AAD" w:rsidR="003A7F98" w:rsidRPr="00955AA2" w:rsidRDefault="00955AA2" w:rsidP="00AB3D2B">
                <w:pPr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i/>
              <w:iCs/>
              <w:sz w:val="20"/>
              <w:szCs w:val="20"/>
            </w:rPr>
            <w:id w:val="-860813426"/>
            <w:placeholder>
              <w:docPart w:val="0C1C38FD48A94EB58F3E450B916C123A"/>
            </w:placeholder>
            <w:text/>
          </w:sdtPr>
          <w:sdtContent>
            <w:tc>
              <w:tcPr>
                <w:tcW w:w="1469" w:type="dxa"/>
                <w:tcBorders>
                  <w:top w:val="nil"/>
                </w:tcBorders>
                <w:vAlign w:val="center"/>
              </w:tcPr>
              <w:p w14:paraId="0CA0EB13" w14:textId="77ED02F5" w:rsidR="003A7F98" w:rsidRPr="00955AA2" w:rsidRDefault="00955AA2" w:rsidP="00AB3D2B">
                <w:pPr>
                  <w:rPr>
                    <w:rFonts w:ascii="Times New Roman" w:hAnsi="Times New Roman" w:cs="Times New Roman"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i/>
              <w:iCs/>
            </w:rPr>
            <w:id w:val="480043773"/>
            <w:placeholder>
              <w:docPart w:val="0C1C38FD48A94EB58F3E450B916C123A"/>
            </w:placeholder>
            <w:text/>
          </w:sdtPr>
          <w:sdtContent>
            <w:tc>
              <w:tcPr>
                <w:tcW w:w="2957" w:type="dxa"/>
                <w:tcBorders>
                  <w:top w:val="nil"/>
                </w:tcBorders>
                <w:vAlign w:val="center"/>
              </w:tcPr>
              <w:p w14:paraId="1466E324" w14:textId="59306D08" w:rsidR="003A7F98" w:rsidRPr="00955AA2" w:rsidRDefault="00955AA2" w:rsidP="00AB3D2B">
                <w:pPr>
                  <w:rPr>
                    <w:rFonts w:ascii="Times New Roman" w:hAnsi="Times New Roman" w:cs="Times New Roman"/>
                    <w:i/>
                    <w:iCs/>
                  </w:rPr>
                </w:pPr>
                <w:r>
                  <w:rPr>
                    <w:rFonts w:ascii="Times New Roman" w:hAnsi="Times New Roman" w:cs="Times New Roman"/>
                    <w:i/>
                    <w:iCs/>
                  </w:rPr>
                  <w:t>*</w:t>
                </w:r>
              </w:p>
            </w:tc>
          </w:sdtContent>
        </w:sdt>
      </w:tr>
      <w:tr w:rsidR="00955AA2" w:rsidRPr="00955AA2" w14:paraId="463C2631" w14:textId="77777777" w:rsidTr="00D83790">
        <w:trPr>
          <w:cantSplit/>
          <w:trHeight w:val="510"/>
        </w:trPr>
        <w:tc>
          <w:tcPr>
            <w:tcW w:w="10201" w:type="dxa"/>
            <w:gridSpan w:val="4"/>
            <w:tcBorders>
              <w:bottom w:val="single" w:sz="4" w:space="0" w:color="auto"/>
            </w:tcBorders>
            <w:vAlign w:val="center"/>
          </w:tcPr>
          <w:p w14:paraId="7687790F" w14:textId="160281D9" w:rsidR="006A101F" w:rsidRPr="00955AA2" w:rsidRDefault="006A101F" w:rsidP="00AB3D2B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Vzdialenosť z miesta bydliska do miesta školského internátu v km:</w:t>
            </w:r>
            <w:r w:rsidR="00AC7C57" w:rsidRPr="00955AA2">
              <w:rPr>
                <w:rFonts w:ascii="Times New Roman" w:hAnsi="Times New Roman" w:cs="Times New Roman"/>
                <w:b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-258598429"/>
                <w:placeholder>
                  <w:docPart w:val="16CAF011DA31484FAFFD3F4F77B12D77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</w:rPr>
                  <w:t>*</w:t>
                </w:r>
              </w:sdtContent>
            </w:sdt>
          </w:p>
        </w:tc>
      </w:tr>
      <w:tr w:rsidR="00955AA2" w:rsidRPr="00955AA2" w14:paraId="568219D6" w14:textId="77777777" w:rsidTr="00D83790">
        <w:trPr>
          <w:cantSplit/>
          <w:trHeight w:val="510"/>
        </w:trPr>
        <w:tc>
          <w:tcPr>
            <w:tcW w:w="10201" w:type="dxa"/>
            <w:gridSpan w:val="4"/>
            <w:tcBorders>
              <w:bottom w:val="nil"/>
            </w:tcBorders>
            <w:vAlign w:val="center"/>
          </w:tcPr>
          <w:p w14:paraId="0C91F574" w14:textId="7AE21FCB" w:rsidR="00B838FE" w:rsidRPr="00955AA2" w:rsidRDefault="00B838FE" w:rsidP="00AB3D2B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Záľuby a záujmy:</w:t>
            </w:r>
            <w:r w:rsidR="00AC7C57" w:rsidRPr="00955AA2">
              <w:rPr>
                <w:rFonts w:ascii="Times New Roman" w:hAnsi="Times New Roman" w:cs="Times New Roman"/>
                <w:b/>
              </w:rPr>
              <w:t xml:space="preserve"> </w:t>
            </w:r>
            <w:bookmarkStart w:id="0" w:name="_Hlk69207867"/>
            <w:sdt>
              <w:sdtPr>
                <w:rPr>
                  <w:rFonts w:ascii="Times New Roman" w:hAnsi="Times New Roman" w:cs="Times New Roman"/>
                  <w:b/>
                  <w:bCs/>
                </w:rPr>
                <w:id w:val="-1789573569"/>
                <w:placeholder>
                  <w:docPart w:val="9E15A824080D4764A307320CA3FCF249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  <w:b/>
                    <w:bCs/>
                  </w:rPr>
                  <w:t>*</w:t>
                </w:r>
              </w:sdtContent>
            </w:sdt>
            <w:bookmarkEnd w:id="0"/>
          </w:p>
        </w:tc>
      </w:tr>
      <w:tr w:rsidR="00B838FE" w:rsidRPr="00955AA2" w14:paraId="4860BE3A" w14:textId="77777777" w:rsidTr="00D83790">
        <w:trPr>
          <w:cantSplit/>
          <w:trHeight w:val="92"/>
        </w:trPr>
        <w:tc>
          <w:tcPr>
            <w:tcW w:w="10201" w:type="dxa"/>
            <w:gridSpan w:val="4"/>
            <w:tcBorders>
              <w:top w:val="nil"/>
            </w:tcBorders>
            <w:vAlign w:val="center"/>
          </w:tcPr>
          <w:p w14:paraId="58261782" w14:textId="77777777" w:rsidR="00B838FE" w:rsidRPr="00955AA2" w:rsidRDefault="00B838FE" w:rsidP="00AB3D2B">
            <w:pPr>
              <w:rPr>
                <w:rFonts w:ascii="Times New Roman" w:hAnsi="Times New Roman" w:cs="Times New Roman"/>
              </w:rPr>
            </w:pPr>
          </w:p>
        </w:tc>
      </w:tr>
    </w:tbl>
    <w:p w14:paraId="426E9568" w14:textId="77777777" w:rsidR="006D5B80" w:rsidRPr="00955AA2" w:rsidRDefault="006D5B80" w:rsidP="006D5B80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Mriekatabuky"/>
        <w:tblW w:w="10173" w:type="dxa"/>
        <w:tblLook w:val="04A0" w:firstRow="1" w:lastRow="0" w:firstColumn="1" w:lastColumn="0" w:noHBand="0" w:noVBand="1"/>
      </w:tblPr>
      <w:tblGrid>
        <w:gridCol w:w="3353"/>
        <w:gridCol w:w="3354"/>
        <w:gridCol w:w="3466"/>
      </w:tblGrid>
      <w:tr w:rsidR="00955AA2" w:rsidRPr="00955AA2" w14:paraId="2F78E719" w14:textId="77777777" w:rsidTr="00E12B7C">
        <w:trPr>
          <w:trHeight w:val="1032"/>
        </w:trPr>
        <w:tc>
          <w:tcPr>
            <w:tcW w:w="10173" w:type="dxa"/>
            <w:gridSpan w:val="3"/>
            <w:vAlign w:val="center"/>
          </w:tcPr>
          <w:p w14:paraId="2766848F" w14:textId="77777777" w:rsidR="00F87E2F" w:rsidRPr="00955AA2" w:rsidRDefault="00F87E2F" w:rsidP="006D5B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5AA2">
              <w:rPr>
                <w:rFonts w:ascii="Times New Roman" w:hAnsi="Times New Roman" w:cs="Times New Roman"/>
                <w:szCs w:val="20"/>
              </w:rPr>
              <w:t>*</w:t>
            </w:r>
            <w:r w:rsidRPr="00955A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55AA2">
              <w:rPr>
                <w:rFonts w:ascii="Times New Roman" w:hAnsi="Times New Roman" w:cs="Times New Roman"/>
                <w:b/>
                <w:bCs/>
                <w:i/>
                <w:iCs/>
              </w:rPr>
              <w:t>Nevypĺňajú</w:t>
            </w:r>
            <w:r w:rsidR="00FB0332" w:rsidRPr="00955AA2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noví </w:t>
            </w:r>
            <w:r w:rsidRPr="00955AA2">
              <w:rPr>
                <w:rFonts w:ascii="Times New Roman" w:hAnsi="Times New Roman" w:cs="Times New Roman"/>
                <w:b/>
                <w:bCs/>
                <w:i/>
                <w:iCs/>
              </w:rPr>
              <w:t>žiaci</w:t>
            </w:r>
            <w:r w:rsidR="00FB0332" w:rsidRPr="00955AA2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- </w:t>
            </w:r>
            <w:r w:rsidRPr="00955AA2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nastupujúci </w:t>
            </w:r>
            <w:r w:rsidR="00FB0332" w:rsidRPr="00955AA2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prvýkrát </w:t>
            </w:r>
            <w:r w:rsidRPr="00955AA2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do </w:t>
            </w:r>
            <w:r w:rsidR="00FB0332" w:rsidRPr="00955AA2">
              <w:rPr>
                <w:rFonts w:ascii="Times New Roman" w:hAnsi="Times New Roman" w:cs="Times New Roman"/>
                <w:b/>
                <w:bCs/>
                <w:i/>
                <w:iCs/>
              </w:rPr>
              <w:t>školského internátu</w:t>
            </w:r>
          </w:p>
          <w:p w14:paraId="2579E452" w14:textId="39C99776" w:rsidR="00F87E2F" w:rsidRPr="00955AA2" w:rsidRDefault="00F87E2F" w:rsidP="00E719C9">
            <w:pPr>
              <w:rPr>
                <w:rFonts w:ascii="Times New Roman" w:hAnsi="Times New Roman" w:cs="Times New Roman"/>
              </w:rPr>
            </w:pPr>
            <w:r w:rsidRPr="00955AA2">
              <w:rPr>
                <w:rFonts w:ascii="Times New Roman" w:hAnsi="Times New Roman" w:cs="Times New Roman"/>
              </w:rPr>
              <w:t xml:space="preserve">Označte školský internát </w:t>
            </w:r>
            <w:r w:rsidRPr="00955AA2">
              <w:rPr>
                <w:rFonts w:ascii="Times New Roman" w:hAnsi="Times New Roman" w:cs="Times New Roman"/>
                <w:b/>
                <w:bCs/>
                <w:i/>
                <w:iCs/>
              </w:rPr>
              <w:t>(X),</w:t>
            </w:r>
            <w:r w:rsidRPr="00955AA2">
              <w:rPr>
                <w:rFonts w:ascii="Times New Roman" w:hAnsi="Times New Roman" w:cs="Times New Roman"/>
              </w:rPr>
              <w:t xml:space="preserve"> v ktorom bol žiak ubytovaný v minulom školskom roku</w:t>
            </w:r>
            <w:r w:rsidR="00FE725A" w:rsidRPr="00955AA2">
              <w:rPr>
                <w:rFonts w:ascii="Times New Roman" w:hAnsi="Times New Roman" w:cs="Times New Roman"/>
              </w:rPr>
              <w:t>.</w:t>
            </w:r>
            <w:r w:rsidRPr="00955AA2">
              <w:rPr>
                <w:rFonts w:ascii="Times New Roman" w:hAnsi="Times New Roman" w:cs="Times New Roman"/>
              </w:rPr>
              <w:t xml:space="preserve"> </w:t>
            </w:r>
            <w:r w:rsidR="00E719C9" w:rsidRPr="00955AA2">
              <w:rPr>
                <w:rFonts w:ascii="Times New Roman" w:hAnsi="Times New Roman" w:cs="Times New Roman"/>
              </w:rPr>
              <w:t xml:space="preserve"> </w:t>
            </w:r>
            <w:r w:rsidR="00FE725A" w:rsidRPr="00955AA2">
              <w:rPr>
                <w:rFonts w:ascii="Times New Roman" w:hAnsi="Times New Roman" w:cs="Times New Roman"/>
              </w:rPr>
              <w:t xml:space="preserve"> </w:t>
            </w:r>
            <w:r w:rsidR="007F673C" w:rsidRPr="00955AA2">
              <w:rPr>
                <w:rFonts w:ascii="Times New Roman" w:hAnsi="Times New Roman" w:cs="Times New Roman"/>
              </w:rPr>
              <w:t xml:space="preserve"> </w:t>
            </w:r>
            <w:r w:rsidR="00384576" w:rsidRPr="00955AA2">
              <w:rPr>
                <w:rFonts w:ascii="Times New Roman" w:hAnsi="Times New Roman" w:cs="Times New Roman"/>
              </w:rPr>
              <w:t xml:space="preserve">             </w:t>
            </w:r>
            <w:r w:rsidR="007F673C" w:rsidRPr="00955AA2">
              <w:rPr>
                <w:rFonts w:ascii="Times New Roman" w:hAnsi="Times New Roman" w:cs="Times New Roman"/>
              </w:rPr>
              <w:t>Žiadosť o prijatie zašlite (</w:t>
            </w:r>
            <w:r w:rsidR="004D0296" w:rsidRPr="00955AA2">
              <w:rPr>
                <w:rFonts w:ascii="Times New Roman" w:hAnsi="Times New Roman" w:cs="Times New Roman"/>
              </w:rPr>
              <w:t>e-</w:t>
            </w:r>
            <w:r w:rsidR="007F673C" w:rsidRPr="00955AA2">
              <w:rPr>
                <w:rFonts w:ascii="Times New Roman" w:hAnsi="Times New Roman" w:cs="Times New Roman"/>
              </w:rPr>
              <w:t>mailom, poštou)  na označený internát</w:t>
            </w:r>
            <w:r w:rsidR="00787D35" w:rsidRPr="00955AA2">
              <w:rPr>
                <w:rFonts w:ascii="Times New Roman" w:hAnsi="Times New Roman" w:cs="Times New Roman"/>
              </w:rPr>
              <w:t>:</w:t>
            </w:r>
          </w:p>
          <w:p w14:paraId="5038D60F" w14:textId="421626D7" w:rsidR="00787D35" w:rsidRPr="00955AA2" w:rsidRDefault="00787D35" w:rsidP="00E719C9">
            <w:pPr>
              <w:rPr>
                <w:rFonts w:ascii="Times New Roman" w:hAnsi="Times New Roman" w:cs="Times New Roman"/>
              </w:rPr>
            </w:pPr>
          </w:p>
        </w:tc>
      </w:tr>
      <w:tr w:rsidR="00242E5A" w:rsidRPr="00955AA2" w14:paraId="5F173C52" w14:textId="77777777" w:rsidTr="006D308B">
        <w:trPr>
          <w:trHeight w:val="614"/>
        </w:trPr>
        <w:tc>
          <w:tcPr>
            <w:tcW w:w="3353" w:type="dxa"/>
            <w:vAlign w:val="bottom"/>
          </w:tcPr>
          <w:p w14:paraId="4C468844" w14:textId="108FD5C5" w:rsidR="00645F8A" w:rsidRPr="00955AA2" w:rsidRDefault="00000000" w:rsidP="00645F8A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764186988"/>
                <w:placeholder>
                  <w:docPart w:val="295314094E814C6F91026CE23173B97A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</w:rPr>
                  <w:t>*</w:t>
                </w:r>
              </w:sdtContent>
            </w:sdt>
          </w:p>
          <w:p w14:paraId="4D9F5AD4" w14:textId="487E8C74" w:rsidR="007F673C" w:rsidRPr="00955AA2" w:rsidRDefault="002A59D4" w:rsidP="008667E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55AA2">
              <w:rPr>
                <w:rFonts w:ascii="Times New Roman" w:hAnsi="Times New Roman" w:cs="Times New Roman"/>
              </w:rPr>
              <w:t xml:space="preserve">          </w:t>
            </w:r>
            <w:r w:rsidR="00034385" w:rsidRPr="00955AA2">
              <w:rPr>
                <w:rFonts w:ascii="Times New Roman" w:hAnsi="Times New Roman" w:cs="Times New Roman"/>
              </w:rPr>
              <w:t>ŠI Havranské 3</w:t>
            </w:r>
            <w:r w:rsidRPr="00955AA2">
              <w:rPr>
                <w:b/>
                <w:bCs/>
                <w:sz w:val="18"/>
                <w:szCs w:val="18"/>
                <w:shd w:val="clear" w:color="auto" w:fill="FFFFFF"/>
              </w:rPr>
              <w:t xml:space="preserve">           </w:t>
            </w:r>
            <w:r w:rsidR="00FD791B" w:rsidRPr="003E5618">
              <w:rPr>
                <w:color w:val="548DD4" w:themeColor="text2" w:themeTint="99"/>
                <w:sz w:val="21"/>
                <w:szCs w:val="21"/>
              </w:rPr>
              <w:t>havranske3@internatybb.sk</w:t>
            </w:r>
          </w:p>
        </w:tc>
        <w:tc>
          <w:tcPr>
            <w:tcW w:w="3354" w:type="dxa"/>
            <w:vAlign w:val="bottom"/>
          </w:tcPr>
          <w:p w14:paraId="756C5AF8" w14:textId="47469C97" w:rsidR="00645F8A" w:rsidRPr="00955AA2" w:rsidRDefault="00000000" w:rsidP="00645F8A">
            <w:pPr>
              <w:rPr>
                <w:rFonts w:ascii="Times New Roman" w:hAnsi="Times New Roman" w:cs="Times New Roman"/>
                <w:noProof/>
                <w:lang w:eastAsia="sk-SK"/>
              </w:rPr>
            </w:pPr>
            <w:sdt>
              <w:sdtPr>
                <w:rPr>
                  <w:rFonts w:ascii="Times New Roman" w:hAnsi="Times New Roman" w:cs="Times New Roman"/>
                </w:rPr>
                <w:id w:val="-278646287"/>
                <w:placeholder>
                  <w:docPart w:val="9248F882DA844A7585E17B91EBA3979E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</w:rPr>
                  <w:t>*</w:t>
                </w:r>
              </w:sdtContent>
            </w:sdt>
            <w:r w:rsidR="00645F8A" w:rsidRPr="00955AA2">
              <w:rPr>
                <w:rFonts w:ascii="Times New Roman" w:hAnsi="Times New Roman" w:cs="Times New Roman"/>
                <w:noProof/>
                <w:lang w:eastAsia="sk-SK"/>
              </w:rPr>
              <w:t xml:space="preserve"> </w:t>
            </w:r>
          </w:p>
          <w:p w14:paraId="58EAC1C5" w14:textId="77777777" w:rsidR="00242E5A" w:rsidRPr="00955AA2" w:rsidRDefault="002A59D4" w:rsidP="00645F8A">
            <w:pPr>
              <w:jc w:val="center"/>
              <w:rPr>
                <w:rFonts w:ascii="Times New Roman" w:hAnsi="Times New Roman" w:cs="Times New Roman"/>
              </w:rPr>
            </w:pPr>
            <w:r w:rsidRPr="00955AA2">
              <w:rPr>
                <w:rFonts w:ascii="Times New Roman" w:hAnsi="Times New Roman" w:cs="Times New Roman"/>
              </w:rPr>
              <w:t xml:space="preserve">        </w:t>
            </w:r>
            <w:r w:rsidR="00034385" w:rsidRPr="00955AA2">
              <w:rPr>
                <w:rFonts w:ascii="Times New Roman" w:hAnsi="Times New Roman" w:cs="Times New Roman"/>
              </w:rPr>
              <w:t>ŠI Internátna 6</w:t>
            </w:r>
          </w:p>
          <w:p w14:paraId="41188F23" w14:textId="711359CB" w:rsidR="007F673C" w:rsidRPr="00955AA2" w:rsidRDefault="002A59D4" w:rsidP="007F67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E5618">
              <w:rPr>
                <w:b/>
                <w:bCs/>
                <w:color w:val="548DD4" w:themeColor="text2" w:themeTint="99"/>
                <w:sz w:val="22"/>
                <w:szCs w:val="22"/>
              </w:rPr>
              <w:t xml:space="preserve">        </w:t>
            </w:r>
            <w:r w:rsidR="00FD791B" w:rsidRPr="003E5618">
              <w:rPr>
                <w:color w:val="548DD4" w:themeColor="text2" w:themeTint="99"/>
                <w:sz w:val="21"/>
                <w:szCs w:val="21"/>
              </w:rPr>
              <w:t>internatna6@internatybb.sk</w:t>
            </w:r>
          </w:p>
        </w:tc>
        <w:tc>
          <w:tcPr>
            <w:tcW w:w="3466" w:type="dxa"/>
            <w:vAlign w:val="bottom"/>
          </w:tcPr>
          <w:p w14:paraId="6638131F" w14:textId="50ADC238" w:rsidR="00645F8A" w:rsidRPr="001B28A3" w:rsidRDefault="00000000" w:rsidP="00645F8A">
            <w:pPr>
              <w:rPr>
                <w:rFonts w:ascii="Times New Roman" w:hAnsi="Times New Roman" w:cs="Times New Roman"/>
                <w:noProof/>
                <w:color w:val="000000" w:themeColor="text1"/>
                <w:lang w:eastAsia="sk-SK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</w:rPr>
                <w:id w:val="-923788865"/>
                <w:placeholder>
                  <w:docPart w:val="3C2D692FAEFD48609DA741034D39EC13"/>
                </w:placeholder>
                <w:text/>
              </w:sdtPr>
              <w:sdtContent>
                <w:r w:rsidR="00955AA2" w:rsidRPr="001B28A3">
                  <w:rPr>
                    <w:rFonts w:ascii="Times New Roman" w:hAnsi="Times New Roman" w:cs="Times New Roman"/>
                    <w:color w:val="000000" w:themeColor="text1"/>
                  </w:rPr>
                  <w:t>*</w:t>
                </w:r>
              </w:sdtContent>
            </w:sdt>
            <w:r w:rsidR="00645F8A" w:rsidRPr="001B28A3">
              <w:rPr>
                <w:rFonts w:ascii="Times New Roman" w:hAnsi="Times New Roman" w:cs="Times New Roman"/>
                <w:noProof/>
                <w:color w:val="000000" w:themeColor="text1"/>
                <w:lang w:eastAsia="sk-SK"/>
              </w:rPr>
              <w:t xml:space="preserve"> </w:t>
            </w:r>
          </w:p>
          <w:p w14:paraId="10426B33" w14:textId="23741482" w:rsidR="00242E5A" w:rsidRPr="001B28A3" w:rsidRDefault="002A59D4" w:rsidP="00645F8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B28A3">
              <w:rPr>
                <w:rFonts w:ascii="Times New Roman" w:hAnsi="Times New Roman" w:cs="Times New Roman"/>
                <w:color w:val="000000" w:themeColor="text1"/>
              </w:rPr>
              <w:t xml:space="preserve">       </w:t>
            </w:r>
            <w:r w:rsidR="00034385" w:rsidRPr="001B28A3">
              <w:rPr>
                <w:rFonts w:ascii="Times New Roman" w:hAnsi="Times New Roman" w:cs="Times New Roman"/>
                <w:color w:val="000000" w:themeColor="text1"/>
              </w:rPr>
              <w:t>ŠI Internátna 8</w:t>
            </w:r>
            <w:r w:rsidR="007F673C" w:rsidRPr="001B28A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1B28A3">
              <w:rPr>
                <w:rFonts w:ascii="Times New Roman" w:hAnsi="Times New Roman" w:cs="Times New Roman"/>
                <w:color w:val="000000" w:themeColor="text1"/>
              </w:rPr>
              <w:t xml:space="preserve">         </w:t>
            </w:r>
            <w:r w:rsidRPr="001B28A3">
              <w:rPr>
                <w:rFonts w:ascii="Times New Roman" w:hAnsi="Times New Roman" w:cs="Times New Roman"/>
                <w:color w:val="000000" w:themeColor="text1"/>
              </w:rPr>
              <w:br/>
            </w:r>
            <w:r w:rsidRPr="003E5618">
              <w:rPr>
                <w:color w:val="548DD4" w:themeColor="text2" w:themeTint="99"/>
              </w:rPr>
              <w:t xml:space="preserve">          </w:t>
            </w:r>
            <w:r w:rsidR="00FD791B" w:rsidRPr="003E5618">
              <w:rPr>
                <w:color w:val="548DD4" w:themeColor="text2" w:themeTint="99"/>
                <w:sz w:val="21"/>
                <w:szCs w:val="21"/>
              </w:rPr>
              <w:t>internatna8</w:t>
            </w:r>
            <w:hyperlink r:id="rId5" w:history="1">
              <w:r w:rsidR="00FD791B" w:rsidRPr="003E5618">
                <w:rPr>
                  <w:color w:val="548DD4" w:themeColor="text2" w:themeTint="99"/>
                  <w:sz w:val="21"/>
                  <w:szCs w:val="21"/>
                </w:rPr>
                <w:t>@</w:t>
              </w:r>
            </w:hyperlink>
            <w:r w:rsidR="00FD791B" w:rsidRPr="003E5618">
              <w:rPr>
                <w:color w:val="548DD4" w:themeColor="text2" w:themeTint="99"/>
                <w:sz w:val="21"/>
                <w:szCs w:val="21"/>
              </w:rPr>
              <w:t>internatybb.sk</w:t>
            </w:r>
          </w:p>
        </w:tc>
      </w:tr>
    </w:tbl>
    <w:p w14:paraId="197209DB" w14:textId="77777777" w:rsidR="00242E5A" w:rsidRPr="00955AA2" w:rsidRDefault="00242E5A" w:rsidP="006D5B80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46F0D7E5" w14:textId="77777777" w:rsidR="00BC13E2" w:rsidRPr="00955AA2" w:rsidRDefault="00AB3D2B" w:rsidP="008676D2">
      <w:pPr>
        <w:spacing w:after="0"/>
        <w:jc w:val="both"/>
        <w:rPr>
          <w:rFonts w:ascii="Times New Roman" w:hAnsi="Times New Roman" w:cs="Times New Roman"/>
        </w:rPr>
      </w:pPr>
      <w:r w:rsidRPr="00955AA2">
        <w:rPr>
          <w:rFonts w:ascii="Times New Roman" w:hAnsi="Times New Roman" w:cs="Times New Roman"/>
        </w:rPr>
        <w:t xml:space="preserve">Čestné prehlásenie zákonného zástupcu alebo žiaka, ak je starší ako 18 rokov, že nepozná žiadne  prekážky (napr. zdravotné), pre ktoré by žiak nemohol byť umiestnený v školskom internáte.   </w:t>
      </w:r>
    </w:p>
    <w:p w14:paraId="20975505" w14:textId="77777777" w:rsidR="00C562A4" w:rsidRPr="00955AA2" w:rsidRDefault="00C562A4" w:rsidP="008676D2">
      <w:pPr>
        <w:spacing w:after="0"/>
        <w:jc w:val="both"/>
        <w:rPr>
          <w:rFonts w:ascii="Times New Roman" w:hAnsi="Times New Roman" w:cs="Times New Roman"/>
        </w:rPr>
      </w:pPr>
    </w:p>
    <w:p w14:paraId="68A558B6" w14:textId="77777777" w:rsidR="00BC13E2" w:rsidRPr="00955AA2" w:rsidRDefault="00C562A4" w:rsidP="00D435E2">
      <w:pPr>
        <w:spacing w:after="0"/>
        <w:jc w:val="both"/>
        <w:rPr>
          <w:rFonts w:ascii="Times New Roman" w:hAnsi="Times New Roman" w:cs="Times New Roman"/>
        </w:rPr>
      </w:pPr>
      <w:r w:rsidRPr="00955AA2">
        <w:rPr>
          <w:rFonts w:ascii="Times New Roman" w:hAnsi="Times New Roman" w:cs="Times New Roman"/>
        </w:rPr>
        <w:t>Súhlasím so spracovaním osobných údajov pre účely</w:t>
      </w:r>
      <w:r w:rsidR="006E7A10" w:rsidRPr="00955AA2">
        <w:rPr>
          <w:rFonts w:ascii="Times New Roman" w:hAnsi="Times New Roman" w:cs="Times New Roman"/>
        </w:rPr>
        <w:t xml:space="preserve"> komunikácie</w:t>
      </w:r>
      <w:r w:rsidR="003E0483" w:rsidRPr="00955AA2">
        <w:rPr>
          <w:rFonts w:ascii="Times New Roman" w:hAnsi="Times New Roman" w:cs="Times New Roman"/>
        </w:rPr>
        <w:t>,</w:t>
      </w:r>
      <w:r w:rsidR="006E7A10" w:rsidRPr="00955AA2">
        <w:rPr>
          <w:rFonts w:ascii="Times New Roman" w:hAnsi="Times New Roman" w:cs="Times New Roman"/>
        </w:rPr>
        <w:t> agendy súvisiacej s</w:t>
      </w:r>
      <w:r w:rsidRPr="00955AA2">
        <w:rPr>
          <w:rFonts w:ascii="Times New Roman" w:hAnsi="Times New Roman" w:cs="Times New Roman"/>
        </w:rPr>
        <w:t xml:space="preserve"> ubytovan</w:t>
      </w:r>
      <w:r w:rsidR="006E7A10" w:rsidRPr="00955AA2">
        <w:rPr>
          <w:rFonts w:ascii="Times New Roman" w:hAnsi="Times New Roman" w:cs="Times New Roman"/>
        </w:rPr>
        <w:t>ím</w:t>
      </w:r>
      <w:r w:rsidRPr="00955AA2">
        <w:rPr>
          <w:rFonts w:ascii="Times New Roman" w:hAnsi="Times New Roman" w:cs="Times New Roman"/>
        </w:rPr>
        <w:t xml:space="preserve"> </w:t>
      </w:r>
      <w:r w:rsidR="005A3943" w:rsidRPr="00955AA2">
        <w:rPr>
          <w:rFonts w:ascii="Times New Roman" w:hAnsi="Times New Roman" w:cs="Times New Roman"/>
        </w:rPr>
        <w:t xml:space="preserve">žiaka/žiačky </w:t>
      </w:r>
      <w:r w:rsidRPr="00955AA2">
        <w:rPr>
          <w:rFonts w:ascii="Times New Roman" w:hAnsi="Times New Roman" w:cs="Times New Roman"/>
        </w:rPr>
        <w:t>v ŠI a organizáci</w:t>
      </w:r>
      <w:r w:rsidR="003E0483" w:rsidRPr="00955AA2">
        <w:rPr>
          <w:rFonts w:ascii="Times New Roman" w:hAnsi="Times New Roman" w:cs="Times New Roman"/>
        </w:rPr>
        <w:t>e</w:t>
      </w:r>
      <w:r w:rsidRPr="00955AA2">
        <w:rPr>
          <w:rFonts w:ascii="Times New Roman" w:hAnsi="Times New Roman" w:cs="Times New Roman"/>
        </w:rPr>
        <w:t xml:space="preserve"> </w:t>
      </w:r>
      <w:r w:rsidR="008C3E61" w:rsidRPr="00955AA2">
        <w:rPr>
          <w:rFonts w:ascii="Times New Roman" w:hAnsi="Times New Roman" w:cs="Times New Roman"/>
        </w:rPr>
        <w:t>mimo</w:t>
      </w:r>
      <w:r w:rsidR="00C80234" w:rsidRPr="00955AA2">
        <w:rPr>
          <w:rFonts w:ascii="Times New Roman" w:hAnsi="Times New Roman" w:cs="Times New Roman"/>
        </w:rPr>
        <w:t>internátnych</w:t>
      </w:r>
      <w:r w:rsidR="008C3E61" w:rsidRPr="00955AA2">
        <w:rPr>
          <w:rFonts w:ascii="Times New Roman" w:hAnsi="Times New Roman" w:cs="Times New Roman"/>
        </w:rPr>
        <w:t xml:space="preserve"> </w:t>
      </w:r>
      <w:r w:rsidRPr="00955AA2">
        <w:rPr>
          <w:rFonts w:ascii="Times New Roman" w:hAnsi="Times New Roman" w:cs="Times New Roman"/>
        </w:rPr>
        <w:t>podujatí</w:t>
      </w:r>
      <w:r w:rsidR="008C3E61" w:rsidRPr="00955AA2">
        <w:rPr>
          <w:rFonts w:ascii="Times New Roman" w:hAnsi="Times New Roman" w:cs="Times New Roman"/>
        </w:rPr>
        <w:t xml:space="preserve"> ŠI</w:t>
      </w:r>
      <w:r w:rsidR="00C80234" w:rsidRPr="00955AA2">
        <w:rPr>
          <w:rFonts w:ascii="Times New Roman" w:hAnsi="Times New Roman" w:cs="Times New Roman"/>
        </w:rPr>
        <w:t xml:space="preserve"> </w:t>
      </w:r>
      <w:r w:rsidR="005A3943" w:rsidRPr="00955AA2">
        <w:rPr>
          <w:rFonts w:ascii="Times New Roman" w:hAnsi="Times New Roman" w:cs="Times New Roman"/>
        </w:rPr>
        <w:t>v zmysle zákona č. 18/2018 Z. z. o ochrane osobných údajov</w:t>
      </w:r>
      <w:r w:rsidR="00C80234" w:rsidRPr="00955AA2">
        <w:rPr>
          <w:rFonts w:ascii="Times New Roman" w:hAnsi="Times New Roman" w:cs="Times New Roman"/>
        </w:rPr>
        <w:t>.</w:t>
      </w:r>
      <w:r w:rsidR="00AB3D2B" w:rsidRPr="00955AA2">
        <w:rPr>
          <w:rFonts w:ascii="Times New Roman" w:hAnsi="Times New Roman" w:cs="Times New Roman"/>
        </w:rPr>
        <w:t xml:space="preserve">                                                                        </w:t>
      </w:r>
      <w:r w:rsidR="006A101F" w:rsidRPr="00955AA2">
        <w:rPr>
          <w:rFonts w:ascii="Times New Roman" w:hAnsi="Times New Roman" w:cs="Times New Roman"/>
        </w:rPr>
        <w:t xml:space="preserve">                                                                                       </w:t>
      </w:r>
      <w:r w:rsidR="00AB3D2B" w:rsidRPr="00955AA2">
        <w:rPr>
          <w:rFonts w:ascii="Times New Roman" w:hAnsi="Times New Roman" w:cs="Times New Roman"/>
        </w:rPr>
        <w:t xml:space="preserve">   </w:t>
      </w:r>
    </w:p>
    <w:p w14:paraId="2A492B4A" w14:textId="77777777" w:rsidR="00D435E2" w:rsidRPr="00955AA2" w:rsidRDefault="00EA351D" w:rsidP="00BC13E2">
      <w:pPr>
        <w:spacing w:after="0"/>
        <w:rPr>
          <w:rFonts w:ascii="Times New Roman" w:hAnsi="Times New Roman" w:cs="Times New Roman"/>
        </w:rPr>
      </w:pPr>
      <w:r w:rsidRPr="00955AA2"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</w:p>
    <w:p w14:paraId="540E824F" w14:textId="6A39B703" w:rsidR="00C80234" w:rsidRPr="00955AA2" w:rsidRDefault="00C97A5D" w:rsidP="00BC13E2">
      <w:pPr>
        <w:spacing w:after="0"/>
        <w:rPr>
          <w:rFonts w:ascii="Times New Roman" w:hAnsi="Times New Roman" w:cs="Times New Roman"/>
        </w:rPr>
      </w:pPr>
      <w:r w:rsidRPr="00955AA2">
        <w:rPr>
          <w:rFonts w:ascii="Times New Roman" w:hAnsi="Times New Roman" w:cs="Times New Roman"/>
          <w:noProof/>
          <w:lang w:eastAsia="sk-SK"/>
        </w:rPr>
        <mc:AlternateContent>
          <mc:Choice Requires="wps">
            <w:drawing>
              <wp:anchor distT="4294967295" distB="4294967295" distL="114300" distR="114300" simplePos="0" relativeHeight="251672576" behindDoc="0" locked="0" layoutInCell="1" allowOverlap="1" wp14:anchorId="46E46006" wp14:editId="1B85772D">
                <wp:simplePos x="0" y="0"/>
                <wp:positionH relativeFrom="column">
                  <wp:posOffset>3324860</wp:posOffset>
                </wp:positionH>
                <wp:positionV relativeFrom="paragraph">
                  <wp:posOffset>168909</wp:posOffset>
                </wp:positionV>
                <wp:extent cx="2811780" cy="0"/>
                <wp:effectExtent l="0" t="0" r="0" b="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11780" cy="0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chemeClr val="bg1">
                              <a:lumMod val="65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41613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261.8pt;margin-top:13.3pt;width:221.4pt;height:0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" strokecolor="#a5a5a5 [2092]">
                <v:stroke dashstyle="1 1" endcap="round"/>
              </v:shape>
            </w:pict>
          </mc:Fallback>
        </mc:AlternateContent>
      </w:r>
      <w:r w:rsidRPr="00955AA2">
        <w:rPr>
          <w:rFonts w:ascii="Times New Roman" w:hAnsi="Times New Roman" w:cs="Times New Roman"/>
          <w:noProof/>
          <w:lang w:eastAsia="sk-SK"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 wp14:anchorId="42448FD6" wp14:editId="1D893F0A">
                <wp:simplePos x="0" y="0"/>
                <wp:positionH relativeFrom="column">
                  <wp:posOffset>19685</wp:posOffset>
                </wp:positionH>
                <wp:positionV relativeFrom="paragraph">
                  <wp:posOffset>170179</wp:posOffset>
                </wp:positionV>
                <wp:extent cx="2811780" cy="0"/>
                <wp:effectExtent l="0" t="0" r="0" b="0"/>
                <wp:wrapNone/>
                <wp:docPr id="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11780" cy="0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chemeClr val="bg1">
                              <a:lumMod val="65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D1A456" id="AutoShape 4" o:spid="_x0000_s1026" type="#_x0000_t32" style="position:absolute;margin-left:1.55pt;margin-top:13.4pt;width:221.4pt;height:0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" strokecolor="#a5a5a5 [2092]">
                <v:stroke dashstyle="1 1" endcap="round"/>
              </v:shape>
            </w:pict>
          </mc:Fallback>
        </mc:AlternateContent>
      </w:r>
      <w:r w:rsidR="00D435E2" w:rsidRPr="00955AA2">
        <w:rPr>
          <w:rFonts w:ascii="Times New Roman" w:hAnsi="Times New Roman" w:cs="Times New Roman"/>
        </w:rPr>
        <w:t xml:space="preserve">                                                                              </w:t>
      </w:r>
      <w:r w:rsidR="00CE65AB" w:rsidRPr="00955AA2">
        <w:rPr>
          <w:rFonts w:ascii="Times New Roman" w:hAnsi="Times New Roman" w:cs="Times New Roman"/>
        </w:rPr>
        <w:t xml:space="preserve">     </w:t>
      </w:r>
      <w:r w:rsidR="00D435E2" w:rsidRPr="00955AA2">
        <w:rPr>
          <w:rFonts w:ascii="Times New Roman" w:hAnsi="Times New Roman" w:cs="Times New Roman"/>
        </w:rPr>
        <w:t xml:space="preserve">                    </w:t>
      </w:r>
      <w:r w:rsidR="00C80234" w:rsidRPr="00955AA2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</w:t>
      </w:r>
    </w:p>
    <w:p w14:paraId="4BA9F507" w14:textId="77777777" w:rsidR="00BC13E2" w:rsidRPr="00955AA2" w:rsidRDefault="00C80234" w:rsidP="00BC13E2">
      <w:pPr>
        <w:spacing w:after="0"/>
        <w:rPr>
          <w:rFonts w:ascii="Times New Roman" w:hAnsi="Times New Roman" w:cs="Times New Roman"/>
        </w:rPr>
      </w:pPr>
      <w:r w:rsidRPr="00955AA2">
        <w:rPr>
          <w:rFonts w:ascii="Times New Roman" w:hAnsi="Times New Roman" w:cs="Times New Roman"/>
        </w:rPr>
        <w:t xml:space="preserve">       </w:t>
      </w:r>
      <w:r w:rsidR="00CE65AB" w:rsidRPr="00955AA2">
        <w:rPr>
          <w:rFonts w:ascii="Times New Roman" w:hAnsi="Times New Roman" w:cs="Times New Roman"/>
        </w:rPr>
        <w:t xml:space="preserve">            </w:t>
      </w:r>
      <w:r w:rsidRPr="00955AA2">
        <w:rPr>
          <w:rFonts w:ascii="Times New Roman" w:hAnsi="Times New Roman" w:cs="Times New Roman"/>
        </w:rPr>
        <w:t xml:space="preserve"> </w:t>
      </w:r>
      <w:r w:rsidR="00CE65AB" w:rsidRPr="00955AA2">
        <w:rPr>
          <w:rFonts w:ascii="Times New Roman" w:hAnsi="Times New Roman" w:cs="Times New Roman"/>
        </w:rPr>
        <w:t xml:space="preserve">    </w:t>
      </w:r>
      <w:r w:rsidRPr="00955AA2">
        <w:rPr>
          <w:rFonts w:ascii="Times New Roman" w:hAnsi="Times New Roman" w:cs="Times New Roman"/>
        </w:rPr>
        <w:t xml:space="preserve">  podpis žiaka                                             </w:t>
      </w:r>
      <w:r w:rsidR="00CE65AB" w:rsidRPr="00955AA2">
        <w:rPr>
          <w:rFonts w:ascii="Times New Roman" w:hAnsi="Times New Roman" w:cs="Times New Roman"/>
        </w:rPr>
        <w:t xml:space="preserve">   </w:t>
      </w:r>
      <w:r w:rsidRPr="00955AA2">
        <w:rPr>
          <w:rFonts w:ascii="Times New Roman" w:hAnsi="Times New Roman" w:cs="Times New Roman"/>
        </w:rPr>
        <w:t xml:space="preserve">  </w:t>
      </w:r>
      <w:r w:rsidR="00D435E2" w:rsidRPr="00955AA2">
        <w:rPr>
          <w:rFonts w:ascii="Times New Roman" w:hAnsi="Times New Roman" w:cs="Times New Roman"/>
        </w:rPr>
        <w:t xml:space="preserve"> p</w:t>
      </w:r>
      <w:r w:rsidR="00AB3D2B" w:rsidRPr="00955AA2">
        <w:rPr>
          <w:rFonts w:ascii="Times New Roman" w:hAnsi="Times New Roman" w:cs="Times New Roman"/>
        </w:rPr>
        <w:t>odpis</w:t>
      </w:r>
      <w:r w:rsidR="00D435E2" w:rsidRPr="00955AA2">
        <w:rPr>
          <w:rFonts w:ascii="Times New Roman" w:hAnsi="Times New Roman" w:cs="Times New Roman"/>
        </w:rPr>
        <w:t xml:space="preserve"> </w:t>
      </w:r>
      <w:r w:rsidR="00AB3D2B" w:rsidRPr="00955AA2">
        <w:rPr>
          <w:rFonts w:ascii="Times New Roman" w:hAnsi="Times New Roman" w:cs="Times New Roman"/>
        </w:rPr>
        <w:t>zákonného zástupcu žiaka</w:t>
      </w:r>
    </w:p>
    <w:p w14:paraId="5229EFB3" w14:textId="77777777" w:rsidR="004C1A0D" w:rsidRPr="00955AA2" w:rsidRDefault="004C1A0D" w:rsidP="00BC13E2">
      <w:pPr>
        <w:spacing w:after="0"/>
        <w:rPr>
          <w:rFonts w:ascii="Times New Roman" w:hAnsi="Times New Roman" w:cs="Times New Roman"/>
        </w:rPr>
      </w:pPr>
    </w:p>
    <w:p w14:paraId="2DDD7DEB" w14:textId="77777777" w:rsidR="00670306" w:rsidRPr="00955AA2" w:rsidRDefault="00670306" w:rsidP="00BC13E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55AA2">
        <w:rPr>
          <w:rFonts w:ascii="Times New Roman" w:hAnsi="Times New Roman" w:cs="Times New Roman"/>
          <w:b/>
          <w:sz w:val="28"/>
          <w:szCs w:val="28"/>
        </w:rPr>
        <w:t>Súrodenci</w:t>
      </w:r>
      <w:r w:rsidR="00FC662A" w:rsidRPr="00955AA2">
        <w:rPr>
          <w:rFonts w:ascii="Times New Roman" w:hAnsi="Times New Roman" w:cs="Times New Roman"/>
          <w:b/>
          <w:sz w:val="28"/>
          <w:szCs w:val="28"/>
        </w:rPr>
        <w:t xml:space="preserve"> žiaka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322"/>
        <w:gridCol w:w="1550"/>
        <w:gridCol w:w="2796"/>
        <w:gridCol w:w="2243"/>
      </w:tblGrid>
      <w:tr w:rsidR="00955AA2" w:rsidRPr="00955AA2" w14:paraId="69D391F5" w14:textId="77777777" w:rsidTr="00404E2F">
        <w:trPr>
          <w:trHeight w:val="622"/>
        </w:trPr>
        <w:tc>
          <w:tcPr>
            <w:tcW w:w="3369" w:type="dxa"/>
            <w:vAlign w:val="center"/>
          </w:tcPr>
          <w:p w14:paraId="25347CAF" w14:textId="77777777" w:rsidR="00670306" w:rsidRPr="00955AA2" w:rsidRDefault="00670306" w:rsidP="006703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AA2">
              <w:rPr>
                <w:rFonts w:ascii="Times New Roman" w:hAnsi="Times New Roman" w:cs="Times New Roman"/>
                <w:b/>
                <w:sz w:val="20"/>
                <w:szCs w:val="20"/>
              </w:rPr>
              <w:t>Meno a priezvisko:</w:t>
            </w:r>
          </w:p>
        </w:tc>
        <w:tc>
          <w:tcPr>
            <w:tcW w:w="1559" w:type="dxa"/>
            <w:vAlign w:val="center"/>
          </w:tcPr>
          <w:p w14:paraId="69A01705" w14:textId="77777777" w:rsidR="00670306" w:rsidRPr="00955AA2" w:rsidRDefault="00F659CA" w:rsidP="00D27F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A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Rok </w:t>
            </w:r>
            <w:r w:rsidR="00670306" w:rsidRPr="00955AA2">
              <w:rPr>
                <w:rFonts w:ascii="Times New Roman" w:hAnsi="Times New Roman" w:cs="Times New Roman"/>
                <w:b/>
                <w:sz w:val="20"/>
                <w:szCs w:val="20"/>
              </w:rPr>
              <w:t>narodenia:</w:t>
            </w:r>
          </w:p>
        </w:tc>
        <w:tc>
          <w:tcPr>
            <w:tcW w:w="2835" w:type="dxa"/>
            <w:vAlign w:val="center"/>
          </w:tcPr>
          <w:p w14:paraId="3DA005AA" w14:textId="77777777" w:rsidR="00670306" w:rsidRPr="00955AA2" w:rsidRDefault="00670306" w:rsidP="0067030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AA2">
              <w:rPr>
                <w:rFonts w:ascii="Times New Roman" w:hAnsi="Times New Roman" w:cs="Times New Roman"/>
                <w:b/>
                <w:sz w:val="20"/>
                <w:szCs w:val="20"/>
              </w:rPr>
              <w:t>Bydlisko:</w:t>
            </w:r>
          </w:p>
        </w:tc>
        <w:tc>
          <w:tcPr>
            <w:tcW w:w="2268" w:type="dxa"/>
            <w:vAlign w:val="center"/>
          </w:tcPr>
          <w:p w14:paraId="3F062559" w14:textId="77777777" w:rsidR="00670306" w:rsidRPr="00955AA2" w:rsidRDefault="00670306" w:rsidP="0067030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AA2">
              <w:rPr>
                <w:rFonts w:ascii="Times New Roman" w:hAnsi="Times New Roman" w:cs="Times New Roman"/>
                <w:b/>
                <w:sz w:val="20"/>
                <w:szCs w:val="20"/>
              </w:rPr>
              <w:t>Povolanie</w:t>
            </w:r>
            <w:r w:rsidR="004C1A0D" w:rsidRPr="00955AA2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</w:tr>
      <w:tr w:rsidR="00955AA2" w:rsidRPr="00955AA2" w14:paraId="6C024083" w14:textId="77777777" w:rsidTr="006C1E9D">
        <w:trPr>
          <w:trHeight w:val="397"/>
        </w:trPr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-118452030"/>
            <w:placeholder>
              <w:docPart w:val="0C1C38FD48A94EB58F3E450B916C123A"/>
            </w:placeholder>
            <w:text/>
          </w:sdtPr>
          <w:sdtContent>
            <w:tc>
              <w:tcPr>
                <w:tcW w:w="3369" w:type="dxa"/>
              </w:tcPr>
              <w:p w14:paraId="749360E8" w14:textId="6DEEAECC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-328217432"/>
            <w:placeholder>
              <w:docPart w:val="0C1C38FD48A94EB58F3E450B916C123A"/>
            </w:placeholder>
            <w:text/>
          </w:sdtPr>
          <w:sdtContent>
            <w:tc>
              <w:tcPr>
                <w:tcW w:w="1559" w:type="dxa"/>
              </w:tcPr>
              <w:p w14:paraId="54F99C9D" w14:textId="1905E893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884607866"/>
            <w:placeholder>
              <w:docPart w:val="0C1C38FD48A94EB58F3E450B916C123A"/>
            </w:placeholder>
            <w:text/>
          </w:sdtPr>
          <w:sdtContent>
            <w:tc>
              <w:tcPr>
                <w:tcW w:w="2835" w:type="dxa"/>
              </w:tcPr>
              <w:p w14:paraId="06FA2874" w14:textId="3F9550B0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1558595665"/>
            <w:placeholder>
              <w:docPart w:val="0C1C38FD48A94EB58F3E450B916C123A"/>
            </w:placeholder>
            <w:text/>
          </w:sdtPr>
          <w:sdtContent>
            <w:tc>
              <w:tcPr>
                <w:tcW w:w="2268" w:type="dxa"/>
              </w:tcPr>
              <w:p w14:paraId="45EE8F74" w14:textId="27A31F34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</w:tr>
      <w:tr w:rsidR="00955AA2" w:rsidRPr="00955AA2" w14:paraId="4CF4FAFC" w14:textId="77777777" w:rsidTr="006C1E9D">
        <w:trPr>
          <w:trHeight w:val="397"/>
        </w:trPr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-1125077635"/>
            <w:placeholder>
              <w:docPart w:val="0C1C38FD48A94EB58F3E450B916C123A"/>
            </w:placeholder>
            <w:text/>
          </w:sdtPr>
          <w:sdtContent>
            <w:tc>
              <w:tcPr>
                <w:tcW w:w="3369" w:type="dxa"/>
              </w:tcPr>
              <w:p w14:paraId="2D71C698" w14:textId="70B13977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188036700"/>
            <w:placeholder>
              <w:docPart w:val="0C1C38FD48A94EB58F3E450B916C123A"/>
            </w:placeholder>
            <w:text/>
          </w:sdtPr>
          <w:sdtContent>
            <w:tc>
              <w:tcPr>
                <w:tcW w:w="1559" w:type="dxa"/>
              </w:tcPr>
              <w:p w14:paraId="00DC895E" w14:textId="67E49EB9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-1846622770"/>
            <w:placeholder>
              <w:docPart w:val="0C1C38FD48A94EB58F3E450B916C123A"/>
            </w:placeholder>
            <w:text/>
          </w:sdtPr>
          <w:sdtContent>
            <w:tc>
              <w:tcPr>
                <w:tcW w:w="2835" w:type="dxa"/>
              </w:tcPr>
              <w:p w14:paraId="278E8DF4" w14:textId="1F4C0074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-1605799840"/>
            <w:placeholder>
              <w:docPart w:val="0C1C38FD48A94EB58F3E450B916C123A"/>
            </w:placeholder>
            <w:text/>
          </w:sdtPr>
          <w:sdtContent>
            <w:tc>
              <w:tcPr>
                <w:tcW w:w="2268" w:type="dxa"/>
              </w:tcPr>
              <w:p w14:paraId="22E882F7" w14:textId="253F21A5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</w:tr>
      <w:tr w:rsidR="00955AA2" w:rsidRPr="00955AA2" w14:paraId="0E0F729E" w14:textId="77777777" w:rsidTr="006C1E9D">
        <w:trPr>
          <w:trHeight w:val="397"/>
        </w:trPr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-52616465"/>
            <w:placeholder>
              <w:docPart w:val="0C1C38FD48A94EB58F3E450B916C123A"/>
            </w:placeholder>
            <w:text/>
          </w:sdtPr>
          <w:sdtContent>
            <w:tc>
              <w:tcPr>
                <w:tcW w:w="3369" w:type="dxa"/>
              </w:tcPr>
              <w:p w14:paraId="6D4D6F0C" w14:textId="3D22997D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-1211871412"/>
            <w:placeholder>
              <w:docPart w:val="0C1C38FD48A94EB58F3E450B916C123A"/>
            </w:placeholder>
            <w:text/>
          </w:sdtPr>
          <w:sdtContent>
            <w:tc>
              <w:tcPr>
                <w:tcW w:w="1559" w:type="dxa"/>
              </w:tcPr>
              <w:p w14:paraId="4EAA0B41" w14:textId="10EE6E94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-404221794"/>
            <w:placeholder>
              <w:docPart w:val="0C1C38FD48A94EB58F3E450B916C123A"/>
            </w:placeholder>
            <w:text/>
          </w:sdtPr>
          <w:sdtContent>
            <w:tc>
              <w:tcPr>
                <w:tcW w:w="2835" w:type="dxa"/>
              </w:tcPr>
              <w:p w14:paraId="6C7EAC07" w14:textId="53444D8E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1744678442"/>
            <w:placeholder>
              <w:docPart w:val="0C1C38FD48A94EB58F3E450B916C123A"/>
            </w:placeholder>
            <w:text/>
          </w:sdtPr>
          <w:sdtContent>
            <w:tc>
              <w:tcPr>
                <w:tcW w:w="2268" w:type="dxa"/>
              </w:tcPr>
              <w:p w14:paraId="529A8C91" w14:textId="2517B0C8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</w:tr>
      <w:tr w:rsidR="00955AA2" w:rsidRPr="00955AA2" w14:paraId="24A1D909" w14:textId="77777777" w:rsidTr="006C1E9D">
        <w:trPr>
          <w:trHeight w:val="397"/>
        </w:trPr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2045788353"/>
            <w:placeholder>
              <w:docPart w:val="0C1C38FD48A94EB58F3E450B916C123A"/>
            </w:placeholder>
            <w:text/>
          </w:sdtPr>
          <w:sdtContent>
            <w:tc>
              <w:tcPr>
                <w:tcW w:w="3369" w:type="dxa"/>
              </w:tcPr>
              <w:p w14:paraId="01ACC602" w14:textId="4B1C234A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1547719006"/>
            <w:placeholder>
              <w:docPart w:val="0C1C38FD48A94EB58F3E450B916C123A"/>
            </w:placeholder>
            <w:text/>
          </w:sdtPr>
          <w:sdtContent>
            <w:tc>
              <w:tcPr>
                <w:tcW w:w="1559" w:type="dxa"/>
              </w:tcPr>
              <w:p w14:paraId="5C34ED74" w14:textId="63D19E5C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-851189807"/>
            <w:placeholder>
              <w:docPart w:val="0C1C38FD48A94EB58F3E450B916C123A"/>
            </w:placeholder>
            <w:text/>
          </w:sdtPr>
          <w:sdtContent>
            <w:tc>
              <w:tcPr>
                <w:tcW w:w="2835" w:type="dxa"/>
              </w:tcPr>
              <w:p w14:paraId="758653DB" w14:textId="62011AB5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-274412760"/>
            <w:placeholder>
              <w:docPart w:val="0C1C38FD48A94EB58F3E450B916C123A"/>
            </w:placeholder>
            <w:text/>
          </w:sdtPr>
          <w:sdtContent>
            <w:tc>
              <w:tcPr>
                <w:tcW w:w="2268" w:type="dxa"/>
              </w:tcPr>
              <w:p w14:paraId="3D4BEBCC" w14:textId="76C8F7A7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</w:tr>
      <w:tr w:rsidR="00955AA2" w:rsidRPr="00955AA2" w14:paraId="55B8D845" w14:textId="77777777" w:rsidTr="006C1E9D">
        <w:trPr>
          <w:trHeight w:val="397"/>
        </w:trPr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1845363256"/>
            <w:placeholder>
              <w:docPart w:val="0C1C38FD48A94EB58F3E450B916C123A"/>
            </w:placeholder>
            <w:text/>
          </w:sdtPr>
          <w:sdtContent>
            <w:tc>
              <w:tcPr>
                <w:tcW w:w="3369" w:type="dxa"/>
              </w:tcPr>
              <w:p w14:paraId="701005A2" w14:textId="45C78C00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-616913105"/>
            <w:placeholder>
              <w:docPart w:val="0C1C38FD48A94EB58F3E450B916C123A"/>
            </w:placeholder>
            <w:text/>
          </w:sdtPr>
          <w:sdtContent>
            <w:tc>
              <w:tcPr>
                <w:tcW w:w="1559" w:type="dxa"/>
              </w:tcPr>
              <w:p w14:paraId="31B5101D" w14:textId="5B1673D4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-1280261586"/>
            <w:placeholder>
              <w:docPart w:val="0C1C38FD48A94EB58F3E450B916C123A"/>
            </w:placeholder>
            <w:text/>
          </w:sdtPr>
          <w:sdtContent>
            <w:tc>
              <w:tcPr>
                <w:tcW w:w="2835" w:type="dxa"/>
              </w:tcPr>
              <w:p w14:paraId="0A37F08B" w14:textId="3A126EDD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432327575"/>
            <w:placeholder>
              <w:docPart w:val="0C1C38FD48A94EB58F3E450B916C123A"/>
            </w:placeholder>
            <w:text/>
          </w:sdtPr>
          <w:sdtContent>
            <w:tc>
              <w:tcPr>
                <w:tcW w:w="2268" w:type="dxa"/>
              </w:tcPr>
              <w:p w14:paraId="1F13CD54" w14:textId="4A403932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</w:tr>
      <w:tr w:rsidR="00861126" w:rsidRPr="00955AA2" w14:paraId="40B13B95" w14:textId="77777777" w:rsidTr="006C1E9D">
        <w:trPr>
          <w:trHeight w:val="397"/>
        </w:trPr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1598367638"/>
            <w:placeholder>
              <w:docPart w:val="0C1C38FD48A94EB58F3E450B916C123A"/>
            </w:placeholder>
            <w:text/>
          </w:sdtPr>
          <w:sdtContent>
            <w:tc>
              <w:tcPr>
                <w:tcW w:w="3369" w:type="dxa"/>
              </w:tcPr>
              <w:p w14:paraId="2F4DB738" w14:textId="3B5CC789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673466420"/>
            <w:placeholder>
              <w:docPart w:val="0C1C38FD48A94EB58F3E450B916C123A"/>
            </w:placeholder>
            <w:text/>
          </w:sdtPr>
          <w:sdtContent>
            <w:tc>
              <w:tcPr>
                <w:tcW w:w="1559" w:type="dxa"/>
              </w:tcPr>
              <w:p w14:paraId="537AA540" w14:textId="176952A2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-723600546"/>
            <w:placeholder>
              <w:docPart w:val="0C1C38FD48A94EB58F3E450B916C123A"/>
            </w:placeholder>
            <w:text/>
          </w:sdtPr>
          <w:sdtContent>
            <w:tc>
              <w:tcPr>
                <w:tcW w:w="2835" w:type="dxa"/>
              </w:tcPr>
              <w:p w14:paraId="23227426" w14:textId="096AB0B5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i/>
              <w:iCs/>
              <w:sz w:val="20"/>
              <w:szCs w:val="20"/>
            </w:rPr>
            <w:id w:val="-1095712773"/>
            <w:placeholder>
              <w:docPart w:val="0C1C38FD48A94EB58F3E450B916C123A"/>
            </w:placeholder>
            <w:text/>
          </w:sdtPr>
          <w:sdtContent>
            <w:tc>
              <w:tcPr>
                <w:tcW w:w="2268" w:type="dxa"/>
              </w:tcPr>
              <w:p w14:paraId="7BCE9EDB" w14:textId="642AB874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  <w:iCs/>
                    <w:sz w:val="20"/>
                    <w:szCs w:val="20"/>
                  </w:rPr>
                  <w:t>*</w:t>
                </w:r>
              </w:p>
            </w:tc>
          </w:sdtContent>
        </w:sdt>
      </w:tr>
    </w:tbl>
    <w:p w14:paraId="6A479F10" w14:textId="77777777" w:rsidR="00BC13E2" w:rsidRPr="00955AA2" w:rsidRDefault="00BC13E2" w:rsidP="00BC13E2">
      <w:pPr>
        <w:spacing w:after="0"/>
        <w:rPr>
          <w:rFonts w:ascii="Times New Roman" w:hAnsi="Times New Roman" w:cs="Times New Roman"/>
          <w:sz w:val="12"/>
          <w:szCs w:val="12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329"/>
        <w:gridCol w:w="3283"/>
        <w:gridCol w:w="3299"/>
      </w:tblGrid>
      <w:tr w:rsidR="00955AA2" w:rsidRPr="00955AA2" w14:paraId="498ACB80" w14:textId="77777777" w:rsidTr="00F659CA">
        <w:trPr>
          <w:trHeight w:val="454"/>
        </w:trPr>
        <w:tc>
          <w:tcPr>
            <w:tcW w:w="3329" w:type="dxa"/>
            <w:vAlign w:val="center"/>
          </w:tcPr>
          <w:p w14:paraId="58AE2425" w14:textId="77777777" w:rsidR="00670306" w:rsidRPr="00955AA2" w:rsidRDefault="00670306" w:rsidP="006703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5AA2">
              <w:rPr>
                <w:rFonts w:ascii="Times New Roman" w:hAnsi="Times New Roman" w:cs="Times New Roman"/>
                <w:b/>
                <w:sz w:val="28"/>
                <w:szCs w:val="28"/>
              </w:rPr>
              <w:t>Zákonný zástupca žiaka</w:t>
            </w:r>
            <w:r w:rsidR="00CE65AB" w:rsidRPr="00955A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283" w:type="dxa"/>
            <w:vAlign w:val="center"/>
          </w:tcPr>
          <w:p w14:paraId="2BAD7888" w14:textId="77777777" w:rsidR="00670306" w:rsidRPr="00955AA2" w:rsidRDefault="00670306" w:rsidP="0067030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Otec:</w:t>
            </w:r>
          </w:p>
        </w:tc>
        <w:tc>
          <w:tcPr>
            <w:tcW w:w="3299" w:type="dxa"/>
            <w:vAlign w:val="center"/>
          </w:tcPr>
          <w:p w14:paraId="38F5D21F" w14:textId="77777777" w:rsidR="00670306" w:rsidRPr="00955AA2" w:rsidRDefault="00670306" w:rsidP="0067030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Matka:</w:t>
            </w:r>
          </w:p>
        </w:tc>
      </w:tr>
      <w:tr w:rsidR="00955AA2" w:rsidRPr="00955AA2" w14:paraId="75E9BE9A" w14:textId="77777777" w:rsidTr="00F659CA">
        <w:trPr>
          <w:trHeight w:val="397"/>
        </w:trPr>
        <w:tc>
          <w:tcPr>
            <w:tcW w:w="3329" w:type="dxa"/>
            <w:vAlign w:val="center"/>
          </w:tcPr>
          <w:p w14:paraId="6CADB7FA" w14:textId="77777777" w:rsidR="00670306" w:rsidRPr="00955AA2" w:rsidRDefault="00670306" w:rsidP="00C95320">
            <w:pPr>
              <w:rPr>
                <w:rFonts w:ascii="Times New Roman" w:hAnsi="Times New Roman" w:cs="Times New Roman"/>
                <w:b/>
                <w:bCs/>
              </w:rPr>
            </w:pPr>
            <w:r w:rsidRPr="00955AA2">
              <w:rPr>
                <w:rFonts w:ascii="Times New Roman" w:hAnsi="Times New Roman" w:cs="Times New Roman"/>
                <w:b/>
                <w:bCs/>
              </w:rPr>
              <w:t>Meno a priezvisko:</w:t>
            </w:r>
          </w:p>
        </w:tc>
        <w:sdt>
          <w:sdtPr>
            <w:rPr>
              <w:rFonts w:ascii="Times New Roman" w:hAnsi="Times New Roman" w:cs="Times New Roman"/>
              <w:b/>
              <w:bCs/>
              <w:i/>
              <w:iCs/>
            </w:rPr>
            <w:id w:val="1976169048"/>
            <w:placeholder>
              <w:docPart w:val="0C1C38FD48A94EB58F3E450B916C123A"/>
            </w:placeholder>
            <w:text/>
          </w:sdtPr>
          <w:sdtContent>
            <w:tc>
              <w:tcPr>
                <w:tcW w:w="3283" w:type="dxa"/>
              </w:tcPr>
              <w:p w14:paraId="5F77E0CA" w14:textId="59B5083E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</w:pPr>
                <w: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bCs/>
              <w:i/>
              <w:iCs/>
            </w:rPr>
            <w:id w:val="-1872990989"/>
            <w:placeholder>
              <w:docPart w:val="0C1C38FD48A94EB58F3E450B916C123A"/>
            </w:placeholder>
            <w:text/>
          </w:sdtPr>
          <w:sdtContent>
            <w:tc>
              <w:tcPr>
                <w:tcW w:w="3299" w:type="dxa"/>
              </w:tcPr>
              <w:p w14:paraId="14F77FAD" w14:textId="39B6258C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</w:pPr>
                <w: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  <w:t>*</w:t>
                </w:r>
              </w:p>
            </w:tc>
          </w:sdtContent>
        </w:sdt>
      </w:tr>
      <w:tr w:rsidR="00955AA2" w:rsidRPr="00955AA2" w14:paraId="1A54941B" w14:textId="77777777" w:rsidTr="00F659CA">
        <w:trPr>
          <w:trHeight w:val="397"/>
        </w:trPr>
        <w:tc>
          <w:tcPr>
            <w:tcW w:w="3329" w:type="dxa"/>
            <w:vAlign w:val="center"/>
          </w:tcPr>
          <w:p w14:paraId="234200F9" w14:textId="77777777" w:rsidR="00670306" w:rsidRPr="00955AA2" w:rsidRDefault="00540CC5" w:rsidP="00C95320">
            <w:pPr>
              <w:rPr>
                <w:rFonts w:ascii="Times New Roman" w:hAnsi="Times New Roman" w:cs="Times New Roman"/>
                <w:b/>
                <w:bCs/>
              </w:rPr>
            </w:pPr>
            <w:r w:rsidRPr="00955AA2">
              <w:rPr>
                <w:rFonts w:ascii="Times New Roman" w:hAnsi="Times New Roman" w:cs="Times New Roman"/>
                <w:b/>
                <w:bCs/>
              </w:rPr>
              <w:t>Rok</w:t>
            </w:r>
            <w:r w:rsidR="00670306" w:rsidRPr="00955AA2">
              <w:rPr>
                <w:rFonts w:ascii="Times New Roman" w:hAnsi="Times New Roman" w:cs="Times New Roman"/>
                <w:b/>
                <w:bCs/>
              </w:rPr>
              <w:t xml:space="preserve"> narodenia</w:t>
            </w:r>
            <w:r w:rsidR="00C95320" w:rsidRPr="00955AA2">
              <w:rPr>
                <w:rFonts w:ascii="Times New Roman" w:hAnsi="Times New Roman" w:cs="Times New Roman"/>
                <w:b/>
                <w:bCs/>
              </w:rPr>
              <w:t>:</w:t>
            </w:r>
          </w:p>
        </w:tc>
        <w:sdt>
          <w:sdtPr>
            <w:rPr>
              <w:rFonts w:ascii="Times New Roman" w:hAnsi="Times New Roman" w:cs="Times New Roman"/>
              <w:b/>
              <w:bCs/>
              <w:i/>
              <w:iCs/>
            </w:rPr>
            <w:id w:val="-294218727"/>
            <w:placeholder>
              <w:docPart w:val="0C1C38FD48A94EB58F3E450B916C123A"/>
            </w:placeholder>
            <w:text/>
          </w:sdtPr>
          <w:sdtContent>
            <w:tc>
              <w:tcPr>
                <w:tcW w:w="3283" w:type="dxa"/>
              </w:tcPr>
              <w:p w14:paraId="362C2102" w14:textId="4D23CF2E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</w:pPr>
                <w: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bCs/>
              <w:i/>
              <w:iCs/>
            </w:rPr>
            <w:id w:val="-368840174"/>
            <w:placeholder>
              <w:docPart w:val="0C1C38FD48A94EB58F3E450B916C123A"/>
            </w:placeholder>
            <w:text/>
          </w:sdtPr>
          <w:sdtContent>
            <w:tc>
              <w:tcPr>
                <w:tcW w:w="3299" w:type="dxa"/>
              </w:tcPr>
              <w:p w14:paraId="55FB0751" w14:textId="018083C5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</w:pPr>
                <w: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  <w:t>*</w:t>
                </w:r>
              </w:p>
            </w:tc>
          </w:sdtContent>
        </w:sdt>
      </w:tr>
      <w:tr w:rsidR="00955AA2" w:rsidRPr="00955AA2" w14:paraId="43EFD6AA" w14:textId="77777777" w:rsidTr="00F659CA">
        <w:trPr>
          <w:trHeight w:val="397"/>
        </w:trPr>
        <w:tc>
          <w:tcPr>
            <w:tcW w:w="3329" w:type="dxa"/>
            <w:vAlign w:val="center"/>
          </w:tcPr>
          <w:p w14:paraId="39C295F1" w14:textId="77777777" w:rsidR="00670306" w:rsidRPr="00955AA2" w:rsidRDefault="00670306" w:rsidP="00C95320">
            <w:pPr>
              <w:rPr>
                <w:rFonts w:ascii="Times New Roman" w:hAnsi="Times New Roman" w:cs="Times New Roman"/>
                <w:b/>
                <w:bCs/>
              </w:rPr>
            </w:pPr>
            <w:r w:rsidRPr="00955AA2">
              <w:rPr>
                <w:rFonts w:ascii="Times New Roman" w:hAnsi="Times New Roman" w:cs="Times New Roman"/>
                <w:b/>
                <w:bCs/>
              </w:rPr>
              <w:t>Povolanie</w:t>
            </w:r>
            <w:r w:rsidR="00C95320" w:rsidRPr="00955AA2">
              <w:rPr>
                <w:rFonts w:ascii="Times New Roman" w:hAnsi="Times New Roman" w:cs="Times New Roman"/>
                <w:b/>
                <w:bCs/>
              </w:rPr>
              <w:t>:</w:t>
            </w:r>
          </w:p>
        </w:tc>
        <w:sdt>
          <w:sdtPr>
            <w:rPr>
              <w:rFonts w:ascii="Times New Roman" w:hAnsi="Times New Roman" w:cs="Times New Roman"/>
              <w:b/>
              <w:bCs/>
              <w:i/>
              <w:iCs/>
            </w:rPr>
            <w:id w:val="265665607"/>
            <w:placeholder>
              <w:docPart w:val="0C1C38FD48A94EB58F3E450B916C123A"/>
            </w:placeholder>
            <w:text/>
          </w:sdtPr>
          <w:sdtContent>
            <w:tc>
              <w:tcPr>
                <w:tcW w:w="3283" w:type="dxa"/>
              </w:tcPr>
              <w:p w14:paraId="78FF18FC" w14:textId="1865CB21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</w:pPr>
                <w: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bCs/>
              <w:i/>
              <w:iCs/>
            </w:rPr>
            <w:id w:val="1742131774"/>
            <w:placeholder>
              <w:docPart w:val="0C1C38FD48A94EB58F3E450B916C123A"/>
            </w:placeholder>
            <w:text/>
          </w:sdtPr>
          <w:sdtContent>
            <w:tc>
              <w:tcPr>
                <w:tcW w:w="3299" w:type="dxa"/>
              </w:tcPr>
              <w:p w14:paraId="6D6E84F7" w14:textId="12254197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</w:pPr>
                <w: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  <w:t>*</w:t>
                </w:r>
              </w:p>
            </w:tc>
          </w:sdtContent>
        </w:sdt>
      </w:tr>
      <w:tr w:rsidR="00670306" w:rsidRPr="00955AA2" w14:paraId="05B5AA31" w14:textId="77777777" w:rsidTr="00F659CA">
        <w:trPr>
          <w:trHeight w:val="397"/>
        </w:trPr>
        <w:tc>
          <w:tcPr>
            <w:tcW w:w="3329" w:type="dxa"/>
            <w:vAlign w:val="center"/>
          </w:tcPr>
          <w:p w14:paraId="630B16FD" w14:textId="77777777" w:rsidR="00670306" w:rsidRPr="00955AA2" w:rsidRDefault="00257202" w:rsidP="00C95320">
            <w:pPr>
              <w:rPr>
                <w:rFonts w:ascii="Times New Roman" w:hAnsi="Times New Roman" w:cs="Times New Roman"/>
                <w:b/>
                <w:bCs/>
              </w:rPr>
            </w:pPr>
            <w:r w:rsidRPr="00955AA2">
              <w:rPr>
                <w:rFonts w:ascii="Times New Roman" w:hAnsi="Times New Roman" w:cs="Times New Roman"/>
                <w:b/>
                <w:bCs/>
              </w:rPr>
              <w:t>Z</w:t>
            </w:r>
            <w:r w:rsidR="00670306" w:rsidRPr="00955AA2">
              <w:rPr>
                <w:rFonts w:ascii="Times New Roman" w:hAnsi="Times New Roman" w:cs="Times New Roman"/>
                <w:b/>
                <w:bCs/>
              </w:rPr>
              <w:t>amestnávateľ:</w:t>
            </w:r>
          </w:p>
        </w:tc>
        <w:sdt>
          <w:sdtPr>
            <w:rPr>
              <w:rFonts w:ascii="Times New Roman" w:hAnsi="Times New Roman" w:cs="Times New Roman"/>
              <w:b/>
              <w:bCs/>
              <w:i/>
              <w:iCs/>
            </w:rPr>
            <w:id w:val="93066772"/>
            <w:placeholder>
              <w:docPart w:val="0C1C38FD48A94EB58F3E450B916C123A"/>
            </w:placeholder>
            <w:text/>
          </w:sdtPr>
          <w:sdtContent>
            <w:tc>
              <w:tcPr>
                <w:tcW w:w="3283" w:type="dxa"/>
              </w:tcPr>
              <w:p w14:paraId="3B7DE2F1" w14:textId="2657F8A8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</w:pPr>
                <w: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  <w:t>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b/>
              <w:bCs/>
              <w:i/>
              <w:iCs/>
            </w:rPr>
            <w:id w:val="963009926"/>
            <w:placeholder>
              <w:docPart w:val="0C1C38FD48A94EB58F3E450B916C123A"/>
            </w:placeholder>
            <w:text/>
          </w:sdtPr>
          <w:sdtContent>
            <w:tc>
              <w:tcPr>
                <w:tcW w:w="3299" w:type="dxa"/>
              </w:tcPr>
              <w:p w14:paraId="67781B21" w14:textId="74225A81" w:rsidR="00670306" w:rsidRPr="00955AA2" w:rsidRDefault="00955AA2" w:rsidP="00BC13E2">
                <w:pP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</w:pPr>
                <w:r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  <w:t>*</w:t>
                </w:r>
              </w:p>
            </w:tc>
          </w:sdtContent>
        </w:sdt>
      </w:tr>
    </w:tbl>
    <w:p w14:paraId="254ECE2D" w14:textId="77777777" w:rsidR="00670306" w:rsidRPr="00955AA2" w:rsidRDefault="00670306" w:rsidP="00BC13E2">
      <w:pPr>
        <w:spacing w:after="0"/>
        <w:rPr>
          <w:rFonts w:ascii="Times New Roman" w:hAnsi="Times New Roman" w:cs="Times New Roman"/>
          <w:sz w:val="12"/>
          <w:szCs w:val="12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911"/>
      </w:tblGrid>
      <w:tr w:rsidR="00C95320" w:rsidRPr="00955AA2" w14:paraId="04871B50" w14:textId="77777777" w:rsidTr="00144D70">
        <w:trPr>
          <w:trHeight w:val="680"/>
        </w:trPr>
        <w:tc>
          <w:tcPr>
            <w:tcW w:w="10061" w:type="dxa"/>
          </w:tcPr>
          <w:p w14:paraId="5B486CE9" w14:textId="3E7CDC0B" w:rsidR="00AC7C57" w:rsidRPr="00955AA2" w:rsidRDefault="00C95320" w:rsidP="00AC7C57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Ak nežije otec</w:t>
            </w:r>
            <w:r w:rsidR="00841B27" w:rsidRPr="00955AA2">
              <w:rPr>
                <w:rFonts w:ascii="Times New Roman" w:hAnsi="Times New Roman" w:cs="Times New Roman"/>
                <w:b/>
              </w:rPr>
              <w:t>/</w:t>
            </w:r>
            <w:r w:rsidRPr="00955AA2">
              <w:rPr>
                <w:rFonts w:ascii="Times New Roman" w:hAnsi="Times New Roman" w:cs="Times New Roman"/>
                <w:b/>
              </w:rPr>
              <w:t xml:space="preserve">matka s rodinou, uveďte meno a adresu: </w:t>
            </w:r>
            <w:sdt>
              <w:sdtPr>
                <w:rPr>
                  <w:rFonts w:ascii="Times New Roman" w:hAnsi="Times New Roman" w:cs="Times New Roman"/>
                  <w:bCs/>
                </w:rPr>
                <w:id w:val="-1796129040"/>
                <w:placeholder>
                  <w:docPart w:val="0C1C38FD48A94EB58F3E450B916C123A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  <w:bCs/>
                  </w:rPr>
                  <w:t>*</w:t>
                </w:r>
              </w:sdtContent>
            </w:sdt>
          </w:p>
        </w:tc>
      </w:tr>
    </w:tbl>
    <w:p w14:paraId="4E2F786B" w14:textId="77777777" w:rsidR="00C95320" w:rsidRPr="00955AA2" w:rsidRDefault="00C95320" w:rsidP="00BC13E2">
      <w:pPr>
        <w:spacing w:after="0"/>
        <w:rPr>
          <w:rFonts w:ascii="Times New Roman" w:hAnsi="Times New Roman" w:cs="Times New Roman"/>
          <w:b/>
          <w:sz w:val="12"/>
          <w:szCs w:val="12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951"/>
        <w:gridCol w:w="4960"/>
      </w:tblGrid>
      <w:tr w:rsidR="00955AA2" w:rsidRPr="00955AA2" w14:paraId="381D469D" w14:textId="77777777" w:rsidTr="006C2480">
        <w:trPr>
          <w:trHeight w:val="454"/>
        </w:trPr>
        <w:tc>
          <w:tcPr>
            <w:tcW w:w="10061" w:type="dxa"/>
            <w:gridSpan w:val="2"/>
            <w:vAlign w:val="center"/>
          </w:tcPr>
          <w:p w14:paraId="0E2B8F18" w14:textId="20E8F8B8" w:rsidR="007F6842" w:rsidRPr="00955AA2" w:rsidRDefault="007F6842" w:rsidP="007F6842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Ak nebýva žiak s rodičmi</w:t>
            </w:r>
            <w:r w:rsidR="004C1A0D" w:rsidRPr="00955AA2">
              <w:rPr>
                <w:rFonts w:ascii="Times New Roman" w:hAnsi="Times New Roman" w:cs="Times New Roman"/>
                <w:b/>
              </w:rPr>
              <w:t>,</w:t>
            </w:r>
            <w:r w:rsidRPr="00955AA2">
              <w:rPr>
                <w:rFonts w:ascii="Times New Roman" w:hAnsi="Times New Roman" w:cs="Times New Roman"/>
                <w:b/>
              </w:rPr>
              <w:t xml:space="preserve"> uveďte </w:t>
            </w:r>
            <w:r w:rsidR="007949DA" w:rsidRPr="00955AA2">
              <w:rPr>
                <w:rFonts w:ascii="Times New Roman" w:hAnsi="Times New Roman" w:cs="Times New Roman"/>
                <w:b/>
              </w:rPr>
              <w:t xml:space="preserve">zákonného </w:t>
            </w:r>
            <w:r w:rsidRPr="00955AA2">
              <w:rPr>
                <w:rFonts w:ascii="Times New Roman" w:hAnsi="Times New Roman" w:cs="Times New Roman"/>
                <w:b/>
              </w:rPr>
              <w:t>zástupcu</w:t>
            </w:r>
            <w:r w:rsidR="00CE65AB" w:rsidRPr="00955AA2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955AA2" w:rsidRPr="00955AA2" w14:paraId="41FC084F" w14:textId="77777777" w:rsidTr="00144D70">
        <w:trPr>
          <w:trHeight w:val="397"/>
        </w:trPr>
        <w:tc>
          <w:tcPr>
            <w:tcW w:w="10061" w:type="dxa"/>
            <w:gridSpan w:val="2"/>
            <w:vAlign w:val="center"/>
          </w:tcPr>
          <w:p w14:paraId="562AC608" w14:textId="678F8A4D" w:rsidR="007F6842" w:rsidRPr="00955AA2" w:rsidRDefault="007F6842" w:rsidP="007F6842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Meno a priezvisko:</w:t>
            </w:r>
            <w:r w:rsidR="00AC7C57" w:rsidRPr="00955AA2">
              <w:rPr>
                <w:rFonts w:ascii="Times New Roman" w:hAnsi="Times New Roman" w:cs="Times New Roman"/>
                <w:b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bCs/>
                </w:rPr>
                <w:id w:val="-561098369"/>
                <w:placeholder>
                  <w:docPart w:val="0C1C38FD48A94EB58F3E450B916C123A"/>
                </w:placeholder>
                <w:text/>
              </w:sdtPr>
              <w:sdtContent>
                <w:r w:rsidR="005F7F5E" w:rsidRPr="00955AA2">
                  <w:rPr>
                    <w:rFonts w:ascii="Times New Roman" w:hAnsi="Times New Roman" w:cs="Times New Roman"/>
                    <w:b/>
                    <w:bCs/>
                  </w:rPr>
                  <w:t xml:space="preserve"> </w:t>
                </w:r>
              </w:sdtContent>
            </w:sdt>
            <w:r w:rsidR="005F7F5E" w:rsidRPr="00955AA2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bCs/>
                  <w:i/>
                  <w:iCs/>
                  <w:sz w:val="22"/>
                  <w:szCs w:val="22"/>
                </w:rPr>
                <w:id w:val="1126425388"/>
                <w:placeholder>
                  <w:docPart w:val="B83EDF8E748F4C9EA012FCF260F8A0A7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  <w:b/>
                    <w:bCs/>
                    <w:i/>
                    <w:iCs/>
                    <w:sz w:val="22"/>
                    <w:szCs w:val="22"/>
                  </w:rPr>
                  <w:t>*</w:t>
                </w:r>
              </w:sdtContent>
            </w:sdt>
          </w:p>
        </w:tc>
      </w:tr>
      <w:tr w:rsidR="00955AA2" w:rsidRPr="00955AA2" w14:paraId="70600E2E" w14:textId="77777777" w:rsidTr="00144D70">
        <w:trPr>
          <w:trHeight w:val="397"/>
        </w:trPr>
        <w:tc>
          <w:tcPr>
            <w:tcW w:w="5030" w:type="dxa"/>
            <w:vAlign w:val="center"/>
          </w:tcPr>
          <w:p w14:paraId="7CD78BA6" w14:textId="74B23245" w:rsidR="007F6842" w:rsidRPr="00955AA2" w:rsidRDefault="007F6842" w:rsidP="007F6842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Príbuzenský vzťah:</w:t>
            </w:r>
            <w:r w:rsidR="00AC7C57" w:rsidRPr="00955AA2">
              <w:rPr>
                <w:rFonts w:ascii="Times New Roman" w:hAnsi="Times New Roman" w:cs="Times New Roman"/>
                <w:b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bCs/>
                </w:rPr>
                <w:id w:val="-1074193597"/>
                <w:placeholder>
                  <w:docPart w:val="0C1C38FD48A94EB58F3E450B916C123A"/>
                </w:placeholder>
                <w:text/>
              </w:sdtPr>
              <w:sdtContent>
                <w:r w:rsidR="005F7F5E" w:rsidRPr="00955AA2">
                  <w:rPr>
                    <w:rFonts w:ascii="Times New Roman" w:hAnsi="Times New Roman" w:cs="Times New Roman"/>
                    <w:b/>
                    <w:bCs/>
                  </w:rPr>
                  <w:t xml:space="preserve"> </w:t>
                </w:r>
              </w:sdtContent>
            </w:sdt>
            <w:r w:rsidR="005F7F5E" w:rsidRPr="00955AA2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bCs/>
                  <w:i/>
                  <w:iCs/>
                </w:rPr>
                <w:id w:val="-62103027"/>
                <w:placeholder>
                  <w:docPart w:val="BAFEDB23D17A49C58F4E9226A41271DF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  <w:t>*</w:t>
                </w:r>
              </w:sdtContent>
            </w:sdt>
          </w:p>
        </w:tc>
        <w:tc>
          <w:tcPr>
            <w:tcW w:w="5031" w:type="dxa"/>
            <w:vAlign w:val="center"/>
          </w:tcPr>
          <w:p w14:paraId="74154E0C" w14:textId="732B5E41" w:rsidR="007F6842" w:rsidRPr="00955AA2" w:rsidRDefault="00257202" w:rsidP="007F6842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 xml:space="preserve">Rok </w:t>
            </w:r>
            <w:r w:rsidR="007F6842" w:rsidRPr="00955AA2">
              <w:rPr>
                <w:rFonts w:ascii="Times New Roman" w:hAnsi="Times New Roman" w:cs="Times New Roman"/>
                <w:b/>
              </w:rPr>
              <w:t>narodenia:</w:t>
            </w:r>
            <w:r w:rsidR="00AC7C57" w:rsidRPr="00955AA2">
              <w:rPr>
                <w:rFonts w:ascii="Times New Roman" w:hAnsi="Times New Roman" w:cs="Times New Roman"/>
                <w:b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bCs/>
                </w:rPr>
                <w:id w:val="520664079"/>
                <w:placeholder>
                  <w:docPart w:val="0C1C38FD48A94EB58F3E450B916C123A"/>
                </w:placeholder>
                <w:text/>
              </w:sdtPr>
              <w:sdtContent>
                <w:r w:rsidR="005F7F5E" w:rsidRPr="00955AA2">
                  <w:rPr>
                    <w:rFonts w:ascii="Times New Roman" w:hAnsi="Times New Roman" w:cs="Times New Roman"/>
                    <w:b/>
                    <w:bCs/>
                  </w:rPr>
                  <w:t xml:space="preserve"> </w:t>
                </w:r>
              </w:sdtContent>
            </w:sdt>
            <w:r w:rsidR="005F7F5E" w:rsidRPr="00955AA2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bCs/>
                  <w:i/>
                  <w:iCs/>
                </w:rPr>
                <w:id w:val="1772128368"/>
                <w:placeholder>
                  <w:docPart w:val="D7A9363D68B3432C8D3C2686721C86D7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  <w:t>*</w:t>
                </w:r>
              </w:sdtContent>
            </w:sdt>
          </w:p>
        </w:tc>
      </w:tr>
      <w:tr w:rsidR="00955AA2" w:rsidRPr="00955AA2" w14:paraId="79765D9E" w14:textId="77777777" w:rsidTr="00144D70">
        <w:trPr>
          <w:trHeight w:val="397"/>
        </w:trPr>
        <w:tc>
          <w:tcPr>
            <w:tcW w:w="10061" w:type="dxa"/>
            <w:gridSpan w:val="2"/>
            <w:vAlign w:val="center"/>
          </w:tcPr>
          <w:p w14:paraId="300CE33D" w14:textId="392BF592" w:rsidR="007F6842" w:rsidRPr="00955AA2" w:rsidRDefault="007F6842" w:rsidP="007F6842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Bydlisko:</w:t>
            </w:r>
            <w:r w:rsidR="00AC7C57" w:rsidRPr="00955AA2">
              <w:rPr>
                <w:rFonts w:ascii="Times New Roman" w:hAnsi="Times New Roman" w:cs="Times New Roman"/>
                <w:b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</w:rPr>
                <w:id w:val="-55479476"/>
                <w:placeholder>
                  <w:docPart w:val="0C1C38FD48A94EB58F3E450B916C123A"/>
                </w:placeholder>
                <w:text/>
              </w:sdtPr>
              <w:sdtContent>
                <w:r w:rsidR="005F7F5E" w:rsidRPr="00955AA2">
                  <w:rPr>
                    <w:rFonts w:ascii="Times New Roman" w:hAnsi="Times New Roman" w:cs="Times New Roman"/>
                    <w:b/>
                  </w:rPr>
                  <w:t xml:space="preserve"> </w:t>
                </w:r>
              </w:sdtContent>
            </w:sdt>
            <w:r w:rsidR="005F7F5E" w:rsidRPr="00955AA2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i/>
                  <w:iCs/>
                </w:rPr>
                <w:id w:val="-1843690886"/>
                <w:placeholder>
                  <w:docPart w:val="A02687A6AD7C438B8CDA8D96127A5C38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  <w:i/>
                    <w:iCs/>
                  </w:rPr>
                  <w:t>*</w:t>
                </w:r>
              </w:sdtContent>
            </w:sdt>
          </w:p>
        </w:tc>
      </w:tr>
      <w:tr w:rsidR="00955AA2" w:rsidRPr="00955AA2" w14:paraId="2AE98514" w14:textId="77777777" w:rsidTr="00257202">
        <w:trPr>
          <w:trHeight w:val="497"/>
        </w:trPr>
        <w:tc>
          <w:tcPr>
            <w:tcW w:w="5030" w:type="dxa"/>
          </w:tcPr>
          <w:p w14:paraId="4CF27B05" w14:textId="328ADD0F" w:rsidR="007F6842" w:rsidRPr="00955AA2" w:rsidRDefault="007F6842" w:rsidP="007F6842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Povolanie:</w:t>
            </w:r>
            <w:r w:rsidR="00AC7C57" w:rsidRPr="00955AA2">
              <w:rPr>
                <w:rFonts w:ascii="Times New Roman" w:hAnsi="Times New Roman" w:cs="Times New Roman"/>
                <w:b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bCs/>
                </w:rPr>
                <w:id w:val="-1873213026"/>
                <w:placeholder>
                  <w:docPart w:val="0C1C38FD48A94EB58F3E450B916C123A"/>
                </w:placeholder>
                <w:text/>
              </w:sdtPr>
              <w:sdtContent>
                <w:r w:rsidR="005F7F5E" w:rsidRPr="00955AA2">
                  <w:rPr>
                    <w:rFonts w:ascii="Times New Roman" w:hAnsi="Times New Roman" w:cs="Times New Roman"/>
                    <w:b/>
                    <w:bCs/>
                  </w:rPr>
                  <w:t xml:space="preserve"> </w:t>
                </w:r>
              </w:sdtContent>
            </w:sdt>
            <w:r w:rsidR="005F7F5E" w:rsidRPr="00955AA2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bCs/>
                  <w:i/>
                  <w:iCs/>
                </w:rPr>
                <w:id w:val="270906284"/>
                <w:placeholder>
                  <w:docPart w:val="A90F46AA08194DCEAE127D29F02DBB83"/>
                </w:placeholder>
                <w:text/>
              </w:sdtPr>
              <w:sdtContent>
                <w:r w:rsidR="00955AA2">
                  <w:rPr>
                    <w:rFonts w:ascii="Times New Roman" w:hAnsi="Times New Roman" w:cs="Times New Roman"/>
                    <w:b/>
                    <w:bCs/>
                    <w:i/>
                    <w:iCs/>
                  </w:rPr>
                  <w:t>*</w:t>
                </w:r>
              </w:sdtContent>
            </w:sdt>
          </w:p>
        </w:tc>
        <w:tc>
          <w:tcPr>
            <w:tcW w:w="5031" w:type="dxa"/>
          </w:tcPr>
          <w:p w14:paraId="0D665C24" w14:textId="56EF19E0" w:rsidR="007F6842" w:rsidRPr="00955AA2" w:rsidRDefault="00257202" w:rsidP="007F6842">
            <w:pPr>
              <w:rPr>
                <w:rFonts w:ascii="Times New Roman" w:hAnsi="Times New Roman" w:cs="Times New Roman"/>
                <w:b/>
              </w:rPr>
            </w:pPr>
            <w:r w:rsidRPr="00955AA2">
              <w:rPr>
                <w:rFonts w:ascii="Times New Roman" w:hAnsi="Times New Roman" w:cs="Times New Roman"/>
                <w:b/>
              </w:rPr>
              <w:t>Zamest</w:t>
            </w:r>
            <w:r w:rsidR="007F6842" w:rsidRPr="00955AA2">
              <w:rPr>
                <w:rFonts w:ascii="Times New Roman" w:hAnsi="Times New Roman" w:cs="Times New Roman"/>
                <w:b/>
              </w:rPr>
              <w:t>návateľ:</w:t>
            </w:r>
            <w:r w:rsidR="00AC7C57" w:rsidRPr="00955AA2">
              <w:rPr>
                <w:rFonts w:ascii="Times New Roman" w:hAnsi="Times New Roman" w:cs="Times New Roman"/>
                <w:b/>
              </w:rPr>
              <w:t xml:space="preserve"> </w:t>
            </w:r>
            <w:sdt>
              <w:sdtPr>
                <w:rPr>
                  <w:i/>
                  <w:iCs/>
                  <w:sz w:val="22"/>
                  <w:szCs w:val="22"/>
                </w:rPr>
                <w:id w:val="795337175"/>
                <w:placeholder>
                  <w:docPart w:val="0C1C38FD48A94EB58F3E450B916C123A"/>
                </w:placeholder>
                <w:text/>
              </w:sdtPr>
              <w:sdtContent>
                <w:r w:rsidR="008667EA">
                  <w:rPr>
                    <w:i/>
                    <w:iCs/>
                    <w:sz w:val="22"/>
                    <w:szCs w:val="22"/>
                  </w:rPr>
                  <w:t>*</w:t>
                </w:r>
              </w:sdtContent>
            </w:sdt>
          </w:p>
        </w:tc>
      </w:tr>
    </w:tbl>
    <w:p w14:paraId="5BA32C5A" w14:textId="4AF3D141" w:rsidR="008E1288" w:rsidRPr="00955AA2" w:rsidRDefault="00955AA2" w:rsidP="00955AA2">
      <w:pPr>
        <w:spacing w:after="0"/>
        <w:rPr>
          <w:rFonts w:ascii="Times New Roman" w:hAnsi="Times New Roman" w:cs="Times New Roman"/>
          <w:bCs/>
          <w:i/>
          <w:iCs/>
        </w:rPr>
      </w:pPr>
      <w:r w:rsidRPr="00955AA2">
        <w:rPr>
          <w:rFonts w:ascii="Times New Roman" w:hAnsi="Times New Roman" w:cs="Times New Roman"/>
          <w:bCs/>
          <w:i/>
          <w:iCs/>
        </w:rPr>
        <w:t>*</w:t>
      </w:r>
      <w:r>
        <w:rPr>
          <w:rFonts w:ascii="Times New Roman" w:hAnsi="Times New Roman" w:cs="Times New Roman"/>
          <w:bCs/>
          <w:i/>
          <w:iCs/>
        </w:rPr>
        <w:t xml:space="preserve"> </w:t>
      </w:r>
      <w:r w:rsidRPr="00955AA2">
        <w:rPr>
          <w:rFonts w:ascii="Times New Roman" w:hAnsi="Times New Roman" w:cs="Times New Roman"/>
          <w:bCs/>
          <w:i/>
          <w:iCs/>
        </w:rPr>
        <w:t>povinné údaje</w:t>
      </w:r>
    </w:p>
    <w:p w14:paraId="74748C35" w14:textId="77777777" w:rsidR="009F4F61" w:rsidRPr="00955AA2" w:rsidRDefault="009F4F61" w:rsidP="00BC13E2">
      <w:pPr>
        <w:spacing w:after="0"/>
        <w:rPr>
          <w:rFonts w:ascii="Times New Roman" w:hAnsi="Times New Roman" w:cs="Times New Roman"/>
          <w:b/>
        </w:rPr>
      </w:pPr>
    </w:p>
    <w:p w14:paraId="3633C8D0" w14:textId="77777777" w:rsidR="00C95320" w:rsidRPr="00955AA2" w:rsidRDefault="006C2480" w:rsidP="006C24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5AA2">
        <w:rPr>
          <w:rFonts w:ascii="Times New Roman" w:hAnsi="Times New Roman" w:cs="Times New Roman"/>
          <w:b/>
          <w:sz w:val="28"/>
          <w:szCs w:val="28"/>
        </w:rPr>
        <w:t>Upozornenie</w:t>
      </w:r>
      <w:r w:rsidR="009F4F61" w:rsidRPr="00955AA2">
        <w:rPr>
          <w:rFonts w:ascii="Times New Roman" w:hAnsi="Times New Roman" w:cs="Times New Roman"/>
          <w:b/>
          <w:sz w:val="28"/>
          <w:szCs w:val="28"/>
        </w:rPr>
        <w:t>:</w:t>
      </w:r>
    </w:p>
    <w:p w14:paraId="7BAB9B44" w14:textId="3DF9A8D6" w:rsidR="00E87E6C" w:rsidRPr="00955AA2" w:rsidRDefault="006C2480" w:rsidP="009F4F61">
      <w:pPr>
        <w:spacing w:after="0" w:line="360" w:lineRule="auto"/>
        <w:rPr>
          <w:rFonts w:ascii="Times New Roman" w:hAnsi="Times New Roman" w:cs="Times New Roman"/>
        </w:rPr>
      </w:pPr>
      <w:r w:rsidRPr="00955AA2">
        <w:rPr>
          <w:rFonts w:ascii="Times New Roman" w:hAnsi="Times New Roman" w:cs="Times New Roman"/>
        </w:rPr>
        <w:t>1.</w:t>
      </w:r>
      <w:r w:rsidR="00981A5E">
        <w:rPr>
          <w:rFonts w:ascii="Times New Roman" w:hAnsi="Times New Roman" w:cs="Times New Roman"/>
        </w:rPr>
        <w:t xml:space="preserve"> </w:t>
      </w:r>
      <w:r w:rsidR="00CF64A5" w:rsidRPr="00955AA2">
        <w:rPr>
          <w:rFonts w:ascii="Times New Roman" w:hAnsi="Times New Roman" w:cs="Times New Roman"/>
        </w:rPr>
        <w:t>Žiadosť o</w:t>
      </w:r>
      <w:r w:rsidR="00B7229B">
        <w:rPr>
          <w:rFonts w:ascii="Times New Roman" w:hAnsi="Times New Roman" w:cs="Times New Roman"/>
        </w:rPr>
        <w:t> zaradenie na výchovu a vzdelávanie</w:t>
      </w:r>
      <w:r w:rsidR="00CF64A5" w:rsidRPr="00955AA2">
        <w:rPr>
          <w:rFonts w:ascii="Times New Roman" w:hAnsi="Times New Roman" w:cs="Times New Roman"/>
        </w:rPr>
        <w:t xml:space="preserve"> do školského internátu zašlite najneskôr do 7 dní po  </w:t>
      </w:r>
      <w:r w:rsidR="00981A5E">
        <w:rPr>
          <w:rFonts w:ascii="Times New Roman" w:hAnsi="Times New Roman" w:cs="Times New Roman"/>
        </w:rPr>
        <w:br/>
        <w:t xml:space="preserve">    </w:t>
      </w:r>
      <w:r w:rsidR="00CF64A5" w:rsidRPr="00955AA2">
        <w:rPr>
          <w:rFonts w:ascii="Times New Roman" w:hAnsi="Times New Roman" w:cs="Times New Roman"/>
        </w:rPr>
        <w:t>prijatí žiaka</w:t>
      </w:r>
      <w:r w:rsidR="00841B27" w:rsidRPr="00955AA2">
        <w:rPr>
          <w:rFonts w:ascii="Times New Roman" w:hAnsi="Times New Roman" w:cs="Times New Roman"/>
        </w:rPr>
        <w:t xml:space="preserve"> do školy</w:t>
      </w:r>
      <w:r w:rsidR="00CF64A5" w:rsidRPr="00955AA2">
        <w:rPr>
          <w:rFonts w:ascii="Times New Roman" w:hAnsi="Times New Roman" w:cs="Times New Roman"/>
        </w:rPr>
        <w:t>.</w:t>
      </w:r>
    </w:p>
    <w:p w14:paraId="01707964" w14:textId="2DCEE798" w:rsidR="009F4F61" w:rsidRPr="00955AA2" w:rsidRDefault="00E87E6C" w:rsidP="00981A5E">
      <w:pPr>
        <w:spacing w:after="0" w:line="360" w:lineRule="auto"/>
        <w:rPr>
          <w:rFonts w:ascii="Times New Roman" w:hAnsi="Times New Roman" w:cs="Times New Roman"/>
        </w:rPr>
      </w:pPr>
      <w:r w:rsidRPr="00955AA2">
        <w:rPr>
          <w:rFonts w:ascii="Times New Roman" w:hAnsi="Times New Roman" w:cs="Times New Roman"/>
        </w:rPr>
        <w:t>2.</w:t>
      </w:r>
      <w:r w:rsidR="00981A5E">
        <w:rPr>
          <w:rFonts w:ascii="Times New Roman" w:hAnsi="Times New Roman" w:cs="Times New Roman"/>
        </w:rPr>
        <w:t xml:space="preserve"> </w:t>
      </w:r>
      <w:r w:rsidR="009F4F61" w:rsidRPr="00955AA2">
        <w:rPr>
          <w:rFonts w:ascii="Times New Roman" w:hAnsi="Times New Roman" w:cs="Times New Roman"/>
        </w:rPr>
        <w:t xml:space="preserve">O výsledku Vašej žiadosti budete informovaní na Vami uvedenú e-mailovú adresu, alebo na presnú </w:t>
      </w:r>
      <w:r w:rsidR="009F4F61" w:rsidRPr="00955AA2">
        <w:rPr>
          <w:rFonts w:ascii="Times New Roman" w:hAnsi="Times New Roman" w:cs="Times New Roman"/>
        </w:rPr>
        <w:br/>
        <w:t xml:space="preserve">    adresu bydliska. Súčasne Vám budú zaslané pokyny k nástupu do školského internátu.</w:t>
      </w:r>
    </w:p>
    <w:p w14:paraId="52EDA434" w14:textId="5331E799" w:rsidR="006C2480" w:rsidRPr="00955AA2" w:rsidRDefault="009F4F61" w:rsidP="009F4F61">
      <w:pPr>
        <w:spacing w:after="0" w:line="360" w:lineRule="auto"/>
        <w:rPr>
          <w:rFonts w:ascii="Times New Roman" w:hAnsi="Times New Roman" w:cs="Times New Roman"/>
        </w:rPr>
      </w:pPr>
      <w:r w:rsidRPr="00955AA2">
        <w:rPr>
          <w:rFonts w:ascii="Times New Roman" w:hAnsi="Times New Roman" w:cs="Times New Roman"/>
        </w:rPr>
        <w:t>3</w:t>
      </w:r>
      <w:r w:rsidR="006C2480" w:rsidRPr="00955AA2">
        <w:rPr>
          <w:rFonts w:ascii="Times New Roman" w:hAnsi="Times New Roman" w:cs="Times New Roman"/>
        </w:rPr>
        <w:t xml:space="preserve">. </w:t>
      </w:r>
      <w:r w:rsidRPr="00955AA2">
        <w:rPr>
          <w:rFonts w:ascii="Times New Roman" w:hAnsi="Times New Roman" w:cs="Times New Roman"/>
        </w:rPr>
        <w:t xml:space="preserve">Ubytovanie v školskom internáte sa poskytuje žiakovi na dobu jedného školského roka.  </w:t>
      </w:r>
    </w:p>
    <w:p w14:paraId="4D449491" w14:textId="5EB185CB" w:rsidR="00C97A5D" w:rsidRDefault="006C2480" w:rsidP="00981A5E">
      <w:pPr>
        <w:spacing w:after="0" w:line="360" w:lineRule="auto"/>
        <w:rPr>
          <w:rFonts w:ascii="Times New Roman" w:hAnsi="Times New Roman" w:cs="Times New Roman"/>
        </w:rPr>
      </w:pPr>
      <w:r w:rsidRPr="00955AA2">
        <w:rPr>
          <w:rFonts w:ascii="Times New Roman" w:hAnsi="Times New Roman" w:cs="Times New Roman"/>
        </w:rPr>
        <w:t xml:space="preserve">4. </w:t>
      </w:r>
      <w:r w:rsidR="007C5A57" w:rsidRPr="00955AA2">
        <w:rPr>
          <w:rFonts w:ascii="Times New Roman" w:hAnsi="Times New Roman" w:cs="Times New Roman"/>
        </w:rPr>
        <w:t xml:space="preserve"> </w:t>
      </w:r>
      <w:r w:rsidR="009F4F61" w:rsidRPr="00955AA2">
        <w:rPr>
          <w:rFonts w:ascii="Times New Roman" w:hAnsi="Times New Roman" w:cs="Times New Roman"/>
        </w:rPr>
        <w:t xml:space="preserve">Po </w:t>
      </w:r>
      <w:r w:rsidR="00B7229B">
        <w:rPr>
          <w:rFonts w:ascii="Times New Roman" w:hAnsi="Times New Roman" w:cs="Times New Roman"/>
        </w:rPr>
        <w:t>zaradení</w:t>
      </w:r>
      <w:r w:rsidR="009F4F61" w:rsidRPr="00955AA2">
        <w:rPr>
          <w:rFonts w:ascii="Times New Roman" w:hAnsi="Times New Roman" w:cs="Times New Roman"/>
        </w:rPr>
        <w:t xml:space="preserve"> </w:t>
      </w:r>
      <w:r w:rsidR="00B7229B">
        <w:rPr>
          <w:rFonts w:ascii="Times New Roman" w:hAnsi="Times New Roman" w:cs="Times New Roman"/>
        </w:rPr>
        <w:t>na výchov</w:t>
      </w:r>
      <w:r w:rsidR="00CA140F">
        <w:rPr>
          <w:rFonts w:ascii="Times New Roman" w:hAnsi="Times New Roman" w:cs="Times New Roman"/>
        </w:rPr>
        <w:t>u</w:t>
      </w:r>
      <w:r w:rsidR="00B7229B">
        <w:rPr>
          <w:rFonts w:ascii="Times New Roman" w:hAnsi="Times New Roman" w:cs="Times New Roman"/>
        </w:rPr>
        <w:t xml:space="preserve"> a vzdelávani</w:t>
      </w:r>
      <w:r w:rsidR="00CA140F">
        <w:rPr>
          <w:rFonts w:ascii="Times New Roman" w:hAnsi="Times New Roman" w:cs="Times New Roman"/>
        </w:rPr>
        <w:t>e</w:t>
      </w:r>
      <w:r w:rsidR="00B7229B">
        <w:rPr>
          <w:rFonts w:ascii="Times New Roman" w:hAnsi="Times New Roman" w:cs="Times New Roman"/>
        </w:rPr>
        <w:t xml:space="preserve"> v</w:t>
      </w:r>
      <w:r w:rsidR="009F4F61" w:rsidRPr="00955AA2">
        <w:rPr>
          <w:rFonts w:ascii="Times New Roman" w:hAnsi="Times New Roman" w:cs="Times New Roman"/>
        </w:rPr>
        <w:t xml:space="preserve"> školsk</w:t>
      </w:r>
      <w:r w:rsidR="00B7229B">
        <w:rPr>
          <w:rFonts w:ascii="Times New Roman" w:hAnsi="Times New Roman" w:cs="Times New Roman"/>
        </w:rPr>
        <w:t>om internáte</w:t>
      </w:r>
      <w:r w:rsidR="009F4F61" w:rsidRPr="00955AA2">
        <w:rPr>
          <w:rFonts w:ascii="Times New Roman" w:hAnsi="Times New Roman" w:cs="Times New Roman"/>
        </w:rPr>
        <w:t xml:space="preserve"> je žiak povinný </w:t>
      </w:r>
      <w:r w:rsidR="00841B27" w:rsidRPr="00955AA2">
        <w:rPr>
          <w:rFonts w:ascii="Times New Roman" w:hAnsi="Times New Roman" w:cs="Times New Roman"/>
        </w:rPr>
        <w:t>dodržiavať</w:t>
      </w:r>
      <w:r w:rsidR="009F4F61" w:rsidRPr="00955AA2">
        <w:rPr>
          <w:rFonts w:ascii="Times New Roman" w:hAnsi="Times New Roman" w:cs="Times New Roman"/>
        </w:rPr>
        <w:t xml:space="preserve"> podmienky </w:t>
      </w:r>
      <w:r w:rsidR="00981A5E">
        <w:rPr>
          <w:rFonts w:ascii="Times New Roman" w:hAnsi="Times New Roman" w:cs="Times New Roman"/>
        </w:rPr>
        <w:br/>
        <w:t xml:space="preserve">    </w:t>
      </w:r>
      <w:r w:rsidR="009F4F61" w:rsidRPr="00955AA2">
        <w:rPr>
          <w:rFonts w:ascii="Times New Roman" w:hAnsi="Times New Roman" w:cs="Times New Roman"/>
        </w:rPr>
        <w:t xml:space="preserve">stanovené </w:t>
      </w:r>
      <w:r w:rsidR="00B7229B">
        <w:rPr>
          <w:rFonts w:ascii="Times New Roman" w:hAnsi="Times New Roman" w:cs="Times New Roman"/>
        </w:rPr>
        <w:t xml:space="preserve">školským </w:t>
      </w:r>
      <w:r w:rsidR="009F4F61" w:rsidRPr="00955AA2">
        <w:rPr>
          <w:rFonts w:ascii="Times New Roman" w:hAnsi="Times New Roman" w:cs="Times New Roman"/>
        </w:rPr>
        <w:t xml:space="preserve"> poriadkom ŠI.</w:t>
      </w:r>
    </w:p>
    <w:p w14:paraId="45F6EDF3" w14:textId="32B05657" w:rsidR="00B7229B" w:rsidRPr="00955AA2" w:rsidRDefault="00B7229B" w:rsidP="00981A5E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Zákonný zástupca žiaka, resp. plnoletý žiak dostane rozhodnutie o zaradení na výchovu </w:t>
      </w:r>
      <w:r w:rsidR="00981A5E">
        <w:rPr>
          <w:rFonts w:ascii="Times New Roman" w:hAnsi="Times New Roman" w:cs="Times New Roman"/>
        </w:rPr>
        <w:br/>
        <w:t xml:space="preserve">    </w:t>
      </w:r>
      <w:r>
        <w:rPr>
          <w:rFonts w:ascii="Times New Roman" w:hAnsi="Times New Roman" w:cs="Times New Roman"/>
        </w:rPr>
        <w:t>a vzdelávanie v školskom internáte</w:t>
      </w:r>
      <w:r w:rsidR="00A03590">
        <w:rPr>
          <w:rFonts w:ascii="Times New Roman" w:hAnsi="Times New Roman" w:cs="Times New Roman"/>
        </w:rPr>
        <w:t xml:space="preserve"> (prijatie) alebo o vyradení z výchovy a vzdelávania v školskom </w:t>
      </w:r>
      <w:r w:rsidR="00981A5E">
        <w:rPr>
          <w:rFonts w:ascii="Times New Roman" w:hAnsi="Times New Roman" w:cs="Times New Roman"/>
        </w:rPr>
        <w:br/>
        <w:t xml:space="preserve">    </w:t>
      </w:r>
      <w:r w:rsidR="00A03590">
        <w:rPr>
          <w:rFonts w:ascii="Times New Roman" w:hAnsi="Times New Roman" w:cs="Times New Roman"/>
        </w:rPr>
        <w:t>internáte (neprijatie) podľa schválených kritérií o zaradení na výchovu a vzdelávanie.</w:t>
      </w:r>
    </w:p>
    <w:p w14:paraId="6E95C4F4" w14:textId="77777777" w:rsidR="00C562A4" w:rsidRPr="00955AA2" w:rsidRDefault="00C562A4" w:rsidP="009F4F61">
      <w:pPr>
        <w:spacing w:after="0"/>
        <w:rPr>
          <w:rFonts w:ascii="Times New Roman" w:hAnsi="Times New Roman" w:cs="Times New Roman"/>
        </w:rPr>
      </w:pPr>
    </w:p>
    <w:p w14:paraId="02B1AE39" w14:textId="13DE597E" w:rsidR="005D1530" w:rsidRPr="00955AA2" w:rsidRDefault="00C97A5D" w:rsidP="00C562A4">
      <w:pPr>
        <w:spacing w:after="0"/>
        <w:rPr>
          <w:rFonts w:ascii="Times New Roman" w:hAnsi="Times New Roman" w:cs="Times New Roman"/>
        </w:rPr>
      </w:pPr>
      <w:r w:rsidRPr="00955AA2">
        <w:rPr>
          <w:rFonts w:ascii="Times New Roman" w:hAnsi="Times New Roman" w:cs="Times New Roman"/>
          <w:noProof/>
          <w:lang w:eastAsia="sk-SK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5B4ECD6C" wp14:editId="3CFA3E1B">
                <wp:simplePos x="0" y="0"/>
                <wp:positionH relativeFrom="column">
                  <wp:posOffset>-81915</wp:posOffset>
                </wp:positionH>
                <wp:positionV relativeFrom="paragraph">
                  <wp:posOffset>191134</wp:posOffset>
                </wp:positionV>
                <wp:extent cx="323850" cy="0"/>
                <wp:effectExtent l="0" t="0" r="0" b="0"/>
                <wp:wrapNone/>
                <wp:docPr id="7" name="Rovná spojnic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  <a:alpha val="3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755939" id="Rovná spojnica 7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6.45pt,15.05pt" to="19.0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" strokecolor="#d8d8d8 [2732]">
                <v:stroke dashstyle="1 1" opacity="22873f"/>
                <o:lock v:ext="edit" shapetype="f"/>
              </v:line>
            </w:pict>
          </mc:Fallback>
        </mc:AlternateContent>
      </w:r>
      <w:r w:rsidR="009F4F61" w:rsidRPr="00955AA2">
        <w:rPr>
          <w:rFonts w:ascii="Times New Roman" w:hAnsi="Times New Roman" w:cs="Times New Roman"/>
        </w:rPr>
        <w:t xml:space="preserve"> </w:t>
      </w:r>
    </w:p>
    <w:p w14:paraId="4EECC7C9" w14:textId="50F61F76" w:rsidR="00866B24" w:rsidRPr="00955AA2" w:rsidRDefault="00866B24" w:rsidP="00C562A4">
      <w:pPr>
        <w:spacing w:after="0"/>
        <w:rPr>
          <w:rFonts w:ascii="Times New Roman" w:hAnsi="Times New Roman" w:cs="Times New Roman"/>
        </w:rPr>
      </w:pPr>
    </w:p>
    <w:sectPr w:rsidR="00866B24" w:rsidRPr="00955AA2" w:rsidSect="00385325">
      <w:pgSz w:w="11906" w:h="16838"/>
      <w:pgMar w:top="851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DE760F"/>
    <w:multiLevelType w:val="hybridMultilevel"/>
    <w:tmpl w:val="D0DAC4B8"/>
    <w:lvl w:ilvl="0" w:tplc="B532DA8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F4254"/>
    <w:multiLevelType w:val="hybridMultilevel"/>
    <w:tmpl w:val="B8144EC6"/>
    <w:lvl w:ilvl="0" w:tplc="A67EBF7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A5637"/>
    <w:multiLevelType w:val="hybridMultilevel"/>
    <w:tmpl w:val="7A7A31AA"/>
    <w:lvl w:ilvl="0" w:tplc="3F8655B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4220521">
    <w:abstractNumId w:val="1"/>
  </w:num>
  <w:num w:numId="2" w16cid:durableId="1812289205">
    <w:abstractNumId w:val="2"/>
  </w:num>
  <w:num w:numId="3" w16cid:durableId="1228221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ocumentProtection w:edit="forms" w:enforcement="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FDD"/>
    <w:rsid w:val="0002693A"/>
    <w:rsid w:val="00034385"/>
    <w:rsid w:val="00051A4B"/>
    <w:rsid w:val="00085EEC"/>
    <w:rsid w:val="000A4388"/>
    <w:rsid w:val="000A74E3"/>
    <w:rsid w:val="000D327A"/>
    <w:rsid w:val="00117B8F"/>
    <w:rsid w:val="00144D70"/>
    <w:rsid w:val="001B28A3"/>
    <w:rsid w:val="0022050D"/>
    <w:rsid w:val="00242E5A"/>
    <w:rsid w:val="00257202"/>
    <w:rsid w:val="00291010"/>
    <w:rsid w:val="002A59D4"/>
    <w:rsid w:val="002B5FF6"/>
    <w:rsid w:val="002C364C"/>
    <w:rsid w:val="002F3C2C"/>
    <w:rsid w:val="00344574"/>
    <w:rsid w:val="00380AC7"/>
    <w:rsid w:val="00384576"/>
    <w:rsid w:val="00385325"/>
    <w:rsid w:val="00395F59"/>
    <w:rsid w:val="003A7F98"/>
    <w:rsid w:val="003C0877"/>
    <w:rsid w:val="003E0483"/>
    <w:rsid w:val="003E5618"/>
    <w:rsid w:val="00403C58"/>
    <w:rsid w:val="00404E2F"/>
    <w:rsid w:val="0046145B"/>
    <w:rsid w:val="00464E18"/>
    <w:rsid w:val="00493128"/>
    <w:rsid w:val="004A101C"/>
    <w:rsid w:val="004A3358"/>
    <w:rsid w:val="004B4507"/>
    <w:rsid w:val="004B577A"/>
    <w:rsid w:val="004C1A0D"/>
    <w:rsid w:val="004D0296"/>
    <w:rsid w:val="004E1E82"/>
    <w:rsid w:val="004F758F"/>
    <w:rsid w:val="005037F0"/>
    <w:rsid w:val="00540CC5"/>
    <w:rsid w:val="005948E9"/>
    <w:rsid w:val="005A3943"/>
    <w:rsid w:val="005C158D"/>
    <w:rsid w:val="005C3CCF"/>
    <w:rsid w:val="005D1530"/>
    <w:rsid w:val="005D30C7"/>
    <w:rsid w:val="005D7D3A"/>
    <w:rsid w:val="005F7F5E"/>
    <w:rsid w:val="00622810"/>
    <w:rsid w:val="006430FB"/>
    <w:rsid w:val="00645F8A"/>
    <w:rsid w:val="00670306"/>
    <w:rsid w:val="00694994"/>
    <w:rsid w:val="006A101F"/>
    <w:rsid w:val="006A1EA2"/>
    <w:rsid w:val="006C1E9D"/>
    <w:rsid w:val="006C2480"/>
    <w:rsid w:val="006D308B"/>
    <w:rsid w:val="006D5B80"/>
    <w:rsid w:val="006E7A10"/>
    <w:rsid w:val="00735B10"/>
    <w:rsid w:val="00775384"/>
    <w:rsid w:val="0078168D"/>
    <w:rsid w:val="00787D35"/>
    <w:rsid w:val="007949DA"/>
    <w:rsid w:val="007C5A57"/>
    <w:rsid w:val="007F673C"/>
    <w:rsid w:val="007F6842"/>
    <w:rsid w:val="00841B27"/>
    <w:rsid w:val="00857EA5"/>
    <w:rsid w:val="00861126"/>
    <w:rsid w:val="008667EA"/>
    <w:rsid w:val="00866B24"/>
    <w:rsid w:val="008676D2"/>
    <w:rsid w:val="008C1087"/>
    <w:rsid w:val="008C3E61"/>
    <w:rsid w:val="008E1288"/>
    <w:rsid w:val="008F74E9"/>
    <w:rsid w:val="0093794A"/>
    <w:rsid w:val="00955AA2"/>
    <w:rsid w:val="009645A7"/>
    <w:rsid w:val="00981A5E"/>
    <w:rsid w:val="00984D89"/>
    <w:rsid w:val="009C0CB8"/>
    <w:rsid w:val="009F0864"/>
    <w:rsid w:val="009F4F61"/>
    <w:rsid w:val="00A03590"/>
    <w:rsid w:val="00A736A4"/>
    <w:rsid w:val="00A771B0"/>
    <w:rsid w:val="00AB3D2B"/>
    <w:rsid w:val="00AC7C57"/>
    <w:rsid w:val="00AF399A"/>
    <w:rsid w:val="00B156CD"/>
    <w:rsid w:val="00B50A3C"/>
    <w:rsid w:val="00B517BC"/>
    <w:rsid w:val="00B7229B"/>
    <w:rsid w:val="00B81A05"/>
    <w:rsid w:val="00B838FE"/>
    <w:rsid w:val="00BB25C2"/>
    <w:rsid w:val="00BC13E2"/>
    <w:rsid w:val="00BD74A6"/>
    <w:rsid w:val="00C562A4"/>
    <w:rsid w:val="00C625EF"/>
    <w:rsid w:val="00C80234"/>
    <w:rsid w:val="00C83AA5"/>
    <w:rsid w:val="00C94AFE"/>
    <w:rsid w:val="00C95320"/>
    <w:rsid w:val="00C97A5D"/>
    <w:rsid w:val="00CA140F"/>
    <w:rsid w:val="00CA6FDD"/>
    <w:rsid w:val="00CC5C6E"/>
    <w:rsid w:val="00CD6CFA"/>
    <w:rsid w:val="00CE65AB"/>
    <w:rsid w:val="00CF38F3"/>
    <w:rsid w:val="00CF5B0B"/>
    <w:rsid w:val="00CF64A5"/>
    <w:rsid w:val="00D22619"/>
    <w:rsid w:val="00D27F62"/>
    <w:rsid w:val="00D435E2"/>
    <w:rsid w:val="00D44E2B"/>
    <w:rsid w:val="00D83790"/>
    <w:rsid w:val="00DE6157"/>
    <w:rsid w:val="00DF7367"/>
    <w:rsid w:val="00E01F09"/>
    <w:rsid w:val="00E12B7C"/>
    <w:rsid w:val="00E22F17"/>
    <w:rsid w:val="00E3504F"/>
    <w:rsid w:val="00E3575C"/>
    <w:rsid w:val="00E719C9"/>
    <w:rsid w:val="00E860E8"/>
    <w:rsid w:val="00E87E6C"/>
    <w:rsid w:val="00EA1613"/>
    <w:rsid w:val="00EA351D"/>
    <w:rsid w:val="00F07647"/>
    <w:rsid w:val="00F24396"/>
    <w:rsid w:val="00F33B1B"/>
    <w:rsid w:val="00F659CA"/>
    <w:rsid w:val="00F87E2F"/>
    <w:rsid w:val="00F9001B"/>
    <w:rsid w:val="00FB0332"/>
    <w:rsid w:val="00FC662A"/>
    <w:rsid w:val="00FD791B"/>
    <w:rsid w:val="00FE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397E7"/>
  <w15:docId w15:val="{EDAD8FEE-3347-4530-8BBF-884529BB1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B3D2B"/>
    <w:rPr>
      <w:rFonts w:ascii="Arial" w:hAnsi="Arial" w:cs="Arial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E01F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Predvolenpsmoodseku"/>
    <w:uiPriority w:val="99"/>
    <w:semiHidden/>
    <w:rsid w:val="00AC7C57"/>
    <w:rPr>
      <w:color w:val="80808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C7C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C7C57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7F673C"/>
    <w:rPr>
      <w:color w:val="0000FF"/>
      <w:u w:val="single"/>
    </w:rPr>
  </w:style>
  <w:style w:type="character" w:styleId="Odkaznakomentr">
    <w:name w:val="annotation reference"/>
    <w:basedOn w:val="Predvolenpsmoodseku"/>
    <w:uiPriority w:val="99"/>
    <w:semiHidden/>
    <w:unhideWhenUsed/>
    <w:rsid w:val="00645F8A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645F8A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645F8A"/>
    <w:rPr>
      <w:rFonts w:ascii="Arial" w:hAnsi="Arial" w:cs="Arial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45F8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45F8A"/>
    <w:rPr>
      <w:rFonts w:ascii="Arial" w:hAnsi="Arial" w:cs="Arial"/>
      <w:b/>
      <w:bCs/>
      <w:sz w:val="20"/>
      <w:szCs w:val="20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2A59D4"/>
    <w:rPr>
      <w:color w:val="605E5C"/>
      <w:shd w:val="clear" w:color="auto" w:fill="E1DFDD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5948E9"/>
    <w:rPr>
      <w:color w:val="605E5C"/>
      <w:shd w:val="clear" w:color="auto" w:fill="E1DFDD"/>
    </w:rPr>
  </w:style>
  <w:style w:type="paragraph" w:styleId="Odsekzoznamu">
    <w:name w:val="List Paragraph"/>
    <w:basedOn w:val="Normlny"/>
    <w:uiPriority w:val="34"/>
    <w:qFormat/>
    <w:rsid w:val="00955A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kolskyinternat@centrum.sk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ven\Downloads\&#381;IADOS&#356;%20O%20PRIJATIE%20DO%20&#352;KOLSK&#201;HO%20INTERN&#193;TU-2%20(2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C1C38FD48A94EB58F3E450B916C123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26C2EB8-5828-4A2D-A14C-DBD2F0E24F14}"/>
      </w:docPartPr>
      <w:docPartBody>
        <w:p w:rsidR="000067A3" w:rsidRDefault="000067A3">
          <w:pPr>
            <w:pStyle w:val="0C1C38FD48A94EB58F3E450B916C123A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95D766A1389241FF8A49E18B4D692E3D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CF5AFCB-B895-4E06-A42C-757208895BBF}"/>
      </w:docPartPr>
      <w:docPartBody>
        <w:p w:rsidR="00651619" w:rsidRDefault="00FF5057" w:rsidP="00FF5057">
          <w:pPr>
            <w:pStyle w:val="95D766A1389241FF8A49E18B4D692E3D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DDF8987D8A75409FB731967A7BB1CEB3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F4882AA1-F6E0-4FCA-A3C9-7A3292BAD087}"/>
      </w:docPartPr>
      <w:docPartBody>
        <w:p w:rsidR="00651619" w:rsidRDefault="00FF5057" w:rsidP="00FF5057">
          <w:pPr>
            <w:pStyle w:val="DDF8987D8A75409FB731967A7BB1CEB3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8C44F8E514AF43179B0D32176D82507D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73AD9C2A-165C-4BEE-AC95-1567486EBEEC}"/>
      </w:docPartPr>
      <w:docPartBody>
        <w:p w:rsidR="004E6DBD" w:rsidRDefault="00651619" w:rsidP="00651619">
          <w:pPr>
            <w:pStyle w:val="8C44F8E514AF43179B0D32176D82507D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213CB5037F614E40AD0775B46EE13AB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829B62D2-D0A0-4FC8-9DFA-395DAB429575}"/>
      </w:docPartPr>
      <w:docPartBody>
        <w:p w:rsidR="004E6DBD" w:rsidRDefault="00651619" w:rsidP="00651619">
          <w:pPr>
            <w:pStyle w:val="213CB5037F614E40AD0775B46EE13AB5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268798EF9EAF40DEB1DD088039EEB6EF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CB9517E7-F612-4C0B-91E4-9D5B1A654567}"/>
      </w:docPartPr>
      <w:docPartBody>
        <w:p w:rsidR="00C405BA" w:rsidRDefault="004E6DBD" w:rsidP="004E6DBD">
          <w:pPr>
            <w:pStyle w:val="268798EF9EAF40DEB1DD088039EEB6EF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C7CA5B418F5E405DB72FF11BD7DDD46F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10E2DBA6-B546-4E5C-9578-C7570381E404}"/>
      </w:docPartPr>
      <w:docPartBody>
        <w:p w:rsidR="00C405BA" w:rsidRDefault="004E6DBD" w:rsidP="004E6DBD">
          <w:pPr>
            <w:pStyle w:val="C7CA5B418F5E405DB72FF11BD7DDD46F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CA766CBFB6DF4C388013248FEF593A4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F9848329-EF9B-46EF-9F51-3CA182BB37C2}"/>
      </w:docPartPr>
      <w:docPartBody>
        <w:p w:rsidR="00C405BA" w:rsidRDefault="004E6DBD" w:rsidP="004E6DBD">
          <w:pPr>
            <w:pStyle w:val="CA766CBFB6DF4C388013248FEF593A45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652740EFED824ABCABE0FE7C9B7027B4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EB506F3C-053A-461A-BEEF-1E40C8716218}"/>
      </w:docPartPr>
      <w:docPartBody>
        <w:p w:rsidR="00C405BA" w:rsidRDefault="004E6DBD" w:rsidP="004E6DBD">
          <w:pPr>
            <w:pStyle w:val="652740EFED824ABCABE0FE7C9B7027B4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16CAF011DA31484FAFFD3F4F77B12D7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79706437-AE02-4A32-81E3-D95EFC8449C1}"/>
      </w:docPartPr>
      <w:docPartBody>
        <w:p w:rsidR="00C405BA" w:rsidRDefault="004E6DBD" w:rsidP="004E6DBD">
          <w:pPr>
            <w:pStyle w:val="16CAF011DA31484FAFFD3F4F77B12D77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9E15A824080D4764A307320CA3FCF24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BADB0F63-F22F-464F-B324-9BD2A0D36801}"/>
      </w:docPartPr>
      <w:docPartBody>
        <w:p w:rsidR="00C405BA" w:rsidRDefault="004E6DBD" w:rsidP="004E6DBD">
          <w:pPr>
            <w:pStyle w:val="9E15A824080D4764A307320CA3FCF249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295314094E814C6F91026CE23173B97A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74A11AB-A10C-44F8-8851-B1F440D062DB}"/>
      </w:docPartPr>
      <w:docPartBody>
        <w:p w:rsidR="00C405BA" w:rsidRDefault="004E6DBD" w:rsidP="004E6DBD">
          <w:pPr>
            <w:pStyle w:val="295314094E814C6F91026CE23173B97A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9248F882DA844A7585E17B91EBA3979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EFCC8DD3-FAD4-458D-A311-7D63CE886434}"/>
      </w:docPartPr>
      <w:docPartBody>
        <w:p w:rsidR="00C405BA" w:rsidRDefault="004E6DBD" w:rsidP="004E6DBD">
          <w:pPr>
            <w:pStyle w:val="9248F882DA844A7585E17B91EBA3979E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3C2D692FAEFD48609DA741034D39EC13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2B15B43-D461-4796-AE62-EC42075F9B83}"/>
      </w:docPartPr>
      <w:docPartBody>
        <w:p w:rsidR="00C405BA" w:rsidRDefault="004E6DBD" w:rsidP="004E6DBD">
          <w:pPr>
            <w:pStyle w:val="3C2D692FAEFD48609DA741034D39EC13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B83EDF8E748F4C9EA012FCF260F8A0A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1EA68EF0-0FE1-436B-BBB8-A31D2267073E}"/>
      </w:docPartPr>
      <w:docPartBody>
        <w:p w:rsidR="00C405BA" w:rsidRDefault="004E6DBD" w:rsidP="004E6DBD">
          <w:pPr>
            <w:pStyle w:val="B83EDF8E748F4C9EA012FCF260F8A0A7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BAFEDB23D17A49C58F4E9226A41271DF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E0C1D88C-0727-4546-A6F9-4E592AE4221C}"/>
      </w:docPartPr>
      <w:docPartBody>
        <w:p w:rsidR="00C405BA" w:rsidRDefault="004E6DBD" w:rsidP="004E6DBD">
          <w:pPr>
            <w:pStyle w:val="BAFEDB23D17A49C58F4E9226A41271DF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A02687A6AD7C438B8CDA8D96127A5C3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8802CD8-A474-494F-BAF0-FDC0A521DEEE}"/>
      </w:docPartPr>
      <w:docPartBody>
        <w:p w:rsidR="00C405BA" w:rsidRDefault="004E6DBD" w:rsidP="004E6DBD">
          <w:pPr>
            <w:pStyle w:val="A02687A6AD7C438B8CDA8D96127A5C38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A90F46AA08194DCEAE127D29F02DBB83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8D4C3CF0-8F1A-4C5F-AA15-B6FACD12CEFE}"/>
      </w:docPartPr>
      <w:docPartBody>
        <w:p w:rsidR="00C405BA" w:rsidRDefault="004E6DBD" w:rsidP="004E6DBD">
          <w:pPr>
            <w:pStyle w:val="A90F46AA08194DCEAE127D29F02DBB83"/>
          </w:pPr>
          <w:r w:rsidRPr="00C4708D">
            <w:rPr>
              <w:rStyle w:val="Zstupntext"/>
            </w:rPr>
            <w:t>Kliknutím zadáte text.</w:t>
          </w:r>
        </w:p>
      </w:docPartBody>
    </w:docPart>
    <w:docPart>
      <w:docPartPr>
        <w:name w:val="D7A9363D68B3432C8D3C2686721C86D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B3C7F95-577F-4F25-AB02-A0474C20CBCC}"/>
      </w:docPartPr>
      <w:docPartBody>
        <w:p w:rsidR="00C405BA" w:rsidRDefault="004E6DBD" w:rsidP="004E6DBD">
          <w:pPr>
            <w:pStyle w:val="D7A9363D68B3432C8D3C2686721C86D7"/>
          </w:pPr>
          <w:r w:rsidRPr="00C4708D">
            <w:rPr>
              <w:rStyle w:val="Zstupntext"/>
            </w:rPr>
            <w:t>Kliknutím zadáte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67A3"/>
    <w:rsid w:val="000067A3"/>
    <w:rsid w:val="0002693A"/>
    <w:rsid w:val="00055BE9"/>
    <w:rsid w:val="000E4238"/>
    <w:rsid w:val="001839B7"/>
    <w:rsid w:val="002167D0"/>
    <w:rsid w:val="00273042"/>
    <w:rsid w:val="00291010"/>
    <w:rsid w:val="002B0F34"/>
    <w:rsid w:val="00325ADF"/>
    <w:rsid w:val="003E00CA"/>
    <w:rsid w:val="004619EB"/>
    <w:rsid w:val="004E6DBD"/>
    <w:rsid w:val="00532AF4"/>
    <w:rsid w:val="005A7C89"/>
    <w:rsid w:val="00622810"/>
    <w:rsid w:val="00651619"/>
    <w:rsid w:val="006765E1"/>
    <w:rsid w:val="00685B81"/>
    <w:rsid w:val="00713BFA"/>
    <w:rsid w:val="007C7F12"/>
    <w:rsid w:val="008178A3"/>
    <w:rsid w:val="008D24EC"/>
    <w:rsid w:val="00926759"/>
    <w:rsid w:val="0093794A"/>
    <w:rsid w:val="00973B02"/>
    <w:rsid w:val="009B106A"/>
    <w:rsid w:val="00A238EB"/>
    <w:rsid w:val="00AA79D1"/>
    <w:rsid w:val="00BF1210"/>
    <w:rsid w:val="00C405BA"/>
    <w:rsid w:val="00C761F4"/>
    <w:rsid w:val="00CA7626"/>
    <w:rsid w:val="00D76864"/>
    <w:rsid w:val="00D953DF"/>
    <w:rsid w:val="00DF0577"/>
    <w:rsid w:val="00E46E39"/>
    <w:rsid w:val="00E57500"/>
    <w:rsid w:val="00E860E8"/>
    <w:rsid w:val="00ED6154"/>
    <w:rsid w:val="00F64210"/>
    <w:rsid w:val="00FD363B"/>
    <w:rsid w:val="00FF5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A7C8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4E6DBD"/>
    <w:rPr>
      <w:color w:val="808080"/>
    </w:rPr>
  </w:style>
  <w:style w:type="paragraph" w:customStyle="1" w:styleId="0C1C38FD48A94EB58F3E450B916C123A">
    <w:name w:val="0C1C38FD48A94EB58F3E450B916C123A"/>
    <w:rsid w:val="005A7C89"/>
  </w:style>
  <w:style w:type="paragraph" w:customStyle="1" w:styleId="268798EF9EAF40DEB1DD088039EEB6EF">
    <w:name w:val="268798EF9EAF40DEB1DD088039EEB6EF"/>
    <w:rsid w:val="004E6DBD"/>
    <w:pPr>
      <w:spacing w:after="160" w:line="259" w:lineRule="auto"/>
    </w:pPr>
  </w:style>
  <w:style w:type="paragraph" w:customStyle="1" w:styleId="95D766A1389241FF8A49E18B4D692E3D">
    <w:name w:val="95D766A1389241FF8A49E18B4D692E3D"/>
    <w:rsid w:val="00FF5057"/>
    <w:pPr>
      <w:spacing w:after="160" w:line="259" w:lineRule="auto"/>
    </w:pPr>
  </w:style>
  <w:style w:type="paragraph" w:customStyle="1" w:styleId="DDF8987D8A75409FB731967A7BB1CEB3">
    <w:name w:val="DDF8987D8A75409FB731967A7BB1CEB3"/>
    <w:rsid w:val="00FF5057"/>
    <w:pPr>
      <w:spacing w:after="160" w:line="259" w:lineRule="auto"/>
    </w:pPr>
  </w:style>
  <w:style w:type="paragraph" w:customStyle="1" w:styleId="8C44F8E514AF43179B0D32176D82507D">
    <w:name w:val="8C44F8E514AF43179B0D32176D82507D"/>
    <w:rsid w:val="00651619"/>
    <w:pPr>
      <w:spacing w:after="160" w:line="259" w:lineRule="auto"/>
    </w:pPr>
  </w:style>
  <w:style w:type="paragraph" w:customStyle="1" w:styleId="213CB5037F614E40AD0775B46EE13AB5">
    <w:name w:val="213CB5037F614E40AD0775B46EE13AB5"/>
    <w:rsid w:val="00651619"/>
    <w:pPr>
      <w:spacing w:after="160" w:line="259" w:lineRule="auto"/>
    </w:pPr>
  </w:style>
  <w:style w:type="paragraph" w:customStyle="1" w:styleId="C7CA5B418F5E405DB72FF11BD7DDD46F">
    <w:name w:val="C7CA5B418F5E405DB72FF11BD7DDD46F"/>
    <w:rsid w:val="004E6DBD"/>
    <w:pPr>
      <w:spacing w:after="160" w:line="259" w:lineRule="auto"/>
    </w:pPr>
  </w:style>
  <w:style w:type="paragraph" w:customStyle="1" w:styleId="CA766CBFB6DF4C388013248FEF593A45">
    <w:name w:val="CA766CBFB6DF4C388013248FEF593A45"/>
    <w:rsid w:val="004E6DBD"/>
    <w:pPr>
      <w:spacing w:after="160" w:line="259" w:lineRule="auto"/>
    </w:pPr>
  </w:style>
  <w:style w:type="paragraph" w:customStyle="1" w:styleId="652740EFED824ABCABE0FE7C9B7027B4">
    <w:name w:val="652740EFED824ABCABE0FE7C9B7027B4"/>
    <w:rsid w:val="004E6DBD"/>
    <w:pPr>
      <w:spacing w:after="160" w:line="259" w:lineRule="auto"/>
    </w:pPr>
  </w:style>
  <w:style w:type="paragraph" w:customStyle="1" w:styleId="16CAF011DA31484FAFFD3F4F77B12D77">
    <w:name w:val="16CAF011DA31484FAFFD3F4F77B12D77"/>
    <w:rsid w:val="004E6DBD"/>
    <w:pPr>
      <w:spacing w:after="160" w:line="259" w:lineRule="auto"/>
    </w:pPr>
  </w:style>
  <w:style w:type="paragraph" w:customStyle="1" w:styleId="9E15A824080D4764A307320CA3FCF249">
    <w:name w:val="9E15A824080D4764A307320CA3FCF249"/>
    <w:rsid w:val="004E6DBD"/>
    <w:pPr>
      <w:spacing w:after="160" w:line="259" w:lineRule="auto"/>
    </w:pPr>
  </w:style>
  <w:style w:type="paragraph" w:customStyle="1" w:styleId="295314094E814C6F91026CE23173B97A">
    <w:name w:val="295314094E814C6F91026CE23173B97A"/>
    <w:rsid w:val="004E6DBD"/>
    <w:pPr>
      <w:spacing w:after="160" w:line="259" w:lineRule="auto"/>
    </w:pPr>
  </w:style>
  <w:style w:type="paragraph" w:customStyle="1" w:styleId="9248F882DA844A7585E17B91EBA3979E">
    <w:name w:val="9248F882DA844A7585E17B91EBA3979E"/>
    <w:rsid w:val="004E6DBD"/>
    <w:pPr>
      <w:spacing w:after="160" w:line="259" w:lineRule="auto"/>
    </w:pPr>
  </w:style>
  <w:style w:type="paragraph" w:customStyle="1" w:styleId="3C2D692FAEFD48609DA741034D39EC13">
    <w:name w:val="3C2D692FAEFD48609DA741034D39EC13"/>
    <w:rsid w:val="004E6DBD"/>
    <w:pPr>
      <w:spacing w:after="160" w:line="259" w:lineRule="auto"/>
    </w:pPr>
  </w:style>
  <w:style w:type="paragraph" w:customStyle="1" w:styleId="B83EDF8E748F4C9EA012FCF260F8A0A7">
    <w:name w:val="B83EDF8E748F4C9EA012FCF260F8A0A7"/>
    <w:rsid w:val="004E6DBD"/>
    <w:pPr>
      <w:spacing w:after="160" w:line="259" w:lineRule="auto"/>
    </w:pPr>
  </w:style>
  <w:style w:type="paragraph" w:customStyle="1" w:styleId="BAFEDB23D17A49C58F4E9226A41271DF">
    <w:name w:val="BAFEDB23D17A49C58F4E9226A41271DF"/>
    <w:rsid w:val="004E6DBD"/>
    <w:pPr>
      <w:spacing w:after="160" w:line="259" w:lineRule="auto"/>
    </w:pPr>
  </w:style>
  <w:style w:type="paragraph" w:customStyle="1" w:styleId="A02687A6AD7C438B8CDA8D96127A5C38">
    <w:name w:val="A02687A6AD7C438B8CDA8D96127A5C38"/>
    <w:rsid w:val="004E6DBD"/>
    <w:pPr>
      <w:spacing w:after="160" w:line="259" w:lineRule="auto"/>
    </w:pPr>
  </w:style>
  <w:style w:type="paragraph" w:customStyle="1" w:styleId="A90F46AA08194DCEAE127D29F02DBB83">
    <w:name w:val="A90F46AA08194DCEAE127D29F02DBB83"/>
    <w:rsid w:val="004E6DBD"/>
    <w:pPr>
      <w:spacing w:after="160" w:line="259" w:lineRule="auto"/>
    </w:pPr>
  </w:style>
  <w:style w:type="paragraph" w:customStyle="1" w:styleId="D7A9363D68B3432C8D3C2686721C86D7">
    <w:name w:val="D7A9363D68B3432C8D3C2686721C86D7"/>
    <w:rsid w:val="004E6DBD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ŽIADOSŤ O PRIJATIE DO ŠKOLSKÉHO INTERNÁTU-2 (2)</Template>
  <TotalTime>42</TotalTime>
  <Pages>2</Pages>
  <Words>611</Words>
  <Characters>3487</Characters>
  <Application>Microsoft Office Word</Application>
  <DocSecurity>0</DocSecurity>
  <Lines>29</Lines>
  <Paragraphs>8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seven</dc:creator>
  <cp:lastModifiedBy>Gardoňová</cp:lastModifiedBy>
  <cp:revision>17</cp:revision>
  <cp:lastPrinted>2021-04-13T08:45:00Z</cp:lastPrinted>
  <dcterms:created xsi:type="dcterms:W3CDTF">2025-04-07T11:20:00Z</dcterms:created>
  <dcterms:modified xsi:type="dcterms:W3CDTF">2026-04-08T13:36:00Z</dcterms:modified>
</cp:coreProperties>
</file>